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04C5" w14:textId="6558BF6A" w:rsidR="00DC0FDD" w:rsidRDefault="00D42B76">
      <w:pPr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BDB87C" wp14:editId="3E5B31AE">
                <wp:simplePos x="0" y="0"/>
                <wp:positionH relativeFrom="column">
                  <wp:posOffset>4017645</wp:posOffset>
                </wp:positionH>
                <wp:positionV relativeFrom="paragraph">
                  <wp:posOffset>-175260</wp:posOffset>
                </wp:positionV>
                <wp:extent cx="1753870" cy="668655"/>
                <wp:effectExtent l="2540" t="635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1D2FD" w14:textId="77777777" w:rsidR="00DC0FDD" w:rsidRDefault="00D42B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D77D45" wp14:editId="4AED9988">
                                  <wp:extent cx="1570355" cy="567690"/>
                                  <wp:effectExtent l="0" t="0" r="0" b="3810"/>
                                  <wp:docPr id="3" name="Bild 1" descr="..\Logos\Schmelter LED Logo klein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..\Logos\Schmelter LED Logo klein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harpenSoften amount="6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355" cy="567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DB87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16.35pt;margin-top:-13.8pt;width:138.1pt;height:52.6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" filled="f" stroked="f">
                <v:textbox>
                  <w:txbxContent>
                    <w:p w14:paraId="3051D2FD" w14:textId="77777777" w:rsidR="00DC0FDD" w:rsidRDefault="00D42B76">
                      <w:r>
                        <w:rPr>
                          <w:noProof/>
                        </w:rPr>
                        <w:drawing>
                          <wp:inline distT="0" distB="0" distL="0" distR="0" wp14:anchorId="29D77D45" wp14:editId="4AED9988">
                            <wp:extent cx="1570355" cy="567690"/>
                            <wp:effectExtent l="0" t="0" r="0" b="3810"/>
                            <wp:docPr id="3" name="Bild 1" descr="..\Logos\Schmelter LED Logo klein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..\Logos\Schmelter LED Logo klein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63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0355" cy="567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8DC8BC" wp14:editId="195ABD0D">
                <wp:simplePos x="0" y="0"/>
                <wp:positionH relativeFrom="column">
                  <wp:posOffset>4017645</wp:posOffset>
                </wp:positionH>
                <wp:positionV relativeFrom="paragraph">
                  <wp:posOffset>114300</wp:posOffset>
                </wp:positionV>
                <wp:extent cx="2209800" cy="1637030"/>
                <wp:effectExtent l="2540" t="0" r="0" b="254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3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342DD" w14:textId="77777777" w:rsidR="00DC0FDD" w:rsidRDefault="00DC0FDD">
                            <w:pPr>
                              <w:pStyle w:val="berschrift1"/>
                              <w:jc w:val="left"/>
                              <w:rPr>
                                <w:rFonts w:ascii="Square721 BT" w:hAnsi="Square721 BT"/>
                                <w:b w:val="0"/>
                                <w:bCs w:val="0"/>
                                <w:color w:val="808080"/>
                                <w:sz w:val="16"/>
                              </w:rPr>
                            </w:pPr>
                          </w:p>
                          <w:p w14:paraId="6BD8C743" w14:textId="77777777" w:rsidR="00DC0FDD" w:rsidRPr="00E54770" w:rsidRDefault="00E32575">
                            <w:pPr>
                              <w:pStyle w:val="berschrift1"/>
                              <w:jc w:val="left"/>
                              <w:rPr>
                                <w:rFonts w:asciiTheme="minorHAnsi" w:hAnsiTheme="minorHAnsi"/>
                                <w:b w:val="0"/>
                                <w:bCs w:val="0"/>
                                <w:color w:val="2D3841"/>
                                <w:sz w:val="12"/>
                              </w:rPr>
                            </w:pPr>
                            <w:r w:rsidRPr="00E54770">
                              <w:rPr>
                                <w:rFonts w:asciiTheme="minorHAnsi" w:hAnsiTheme="minorHAnsi"/>
                                <w:b w:val="0"/>
                                <w:bCs w:val="0"/>
                                <w:color w:val="2D3841"/>
                                <w:sz w:val="16"/>
                              </w:rPr>
                              <w:t>GmbH</w:t>
                            </w:r>
                          </w:p>
                          <w:p w14:paraId="76615145" w14:textId="77777777" w:rsidR="00DC0FDD" w:rsidRPr="00E54770" w:rsidRDefault="007E36B8">
                            <w:pPr>
                              <w:pStyle w:val="berschrift1"/>
                              <w:jc w:val="left"/>
                              <w:rPr>
                                <w:rFonts w:asciiTheme="minorHAnsi" w:hAnsiTheme="minorHAnsi"/>
                                <w:b w:val="0"/>
                                <w:bCs w:val="0"/>
                                <w:color w:val="2D3841"/>
                                <w:sz w:val="16"/>
                              </w:rPr>
                            </w:pPr>
                            <w:proofErr w:type="spellStart"/>
                            <w:r w:rsidRPr="00E54770">
                              <w:rPr>
                                <w:rFonts w:asciiTheme="minorHAnsi" w:hAnsiTheme="minorHAnsi"/>
                                <w:b w:val="0"/>
                                <w:bCs w:val="0"/>
                                <w:color w:val="2D3841"/>
                                <w:sz w:val="16"/>
                              </w:rPr>
                              <w:t>Wiemecker</w:t>
                            </w:r>
                            <w:proofErr w:type="spellEnd"/>
                            <w:r w:rsidRPr="00E54770">
                              <w:rPr>
                                <w:rFonts w:asciiTheme="minorHAnsi" w:hAnsiTheme="minorHAnsi"/>
                                <w:b w:val="0"/>
                                <w:bCs w:val="0"/>
                                <w:color w:val="2D3841"/>
                                <w:sz w:val="16"/>
                              </w:rPr>
                              <w:t xml:space="preserve"> Feld 14</w:t>
                            </w:r>
                          </w:p>
                          <w:p w14:paraId="0E77AEB1" w14:textId="77777777" w:rsidR="00DC0FDD" w:rsidRPr="00E54770" w:rsidRDefault="00E32575">
                            <w:pPr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</w:pP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  <w:t>59909 Bestwig</w:t>
                            </w:r>
                          </w:p>
                          <w:p w14:paraId="20758210" w14:textId="77777777" w:rsidR="00DC0FDD" w:rsidRPr="00E54770" w:rsidRDefault="00E32575">
                            <w:pPr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</w:pP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  <w:t>Germany</w:t>
                            </w:r>
                          </w:p>
                          <w:p w14:paraId="570B5769" w14:textId="77777777" w:rsidR="00DC0FDD" w:rsidRPr="00E54770" w:rsidRDefault="00DC0FDD">
                            <w:pPr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</w:pPr>
                          </w:p>
                          <w:p w14:paraId="69252871" w14:textId="77777777" w:rsidR="006E704F" w:rsidRPr="00E54770" w:rsidRDefault="00E32575">
                            <w:pPr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</w:pP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  <w:t>Phone:</w:t>
                            </w: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  <w:tab/>
                            </w:r>
                            <w:r w:rsidR="006E704F"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  <w:t>+49 (2904) – 711</w:t>
                            </w:r>
                            <w:r w:rsidR="00973716"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  <w:t xml:space="preserve"> </w:t>
                            </w:r>
                            <w:r w:rsidR="006E704F"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</w:rPr>
                              <w:t>60-0</w:t>
                            </w:r>
                          </w:p>
                          <w:p w14:paraId="518D53F6" w14:textId="77777777" w:rsidR="00DC0FDD" w:rsidRPr="00E54770" w:rsidRDefault="00E32575">
                            <w:pPr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</w:pP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  <w:t xml:space="preserve">Fax:      </w:t>
                            </w: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  <w:tab/>
                              <w:t xml:space="preserve">+49 (2904) – </w:t>
                            </w:r>
                            <w:r w:rsidR="00427FEE"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  <w:t>711 60-29</w:t>
                            </w:r>
                          </w:p>
                          <w:p w14:paraId="35DAE733" w14:textId="77777777" w:rsidR="00DC0FDD" w:rsidRPr="00E54770" w:rsidRDefault="00E32575">
                            <w:pPr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</w:pP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  <w:t>E-Mail:</w:t>
                            </w: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  <w:tab/>
                              <w:t>info@led-schmelter.de</w:t>
                            </w:r>
                          </w:p>
                          <w:p w14:paraId="29E45969" w14:textId="77777777" w:rsidR="00DC0FDD" w:rsidRPr="00E54770" w:rsidRDefault="00E32575">
                            <w:pPr>
                              <w:rPr>
                                <w:rFonts w:asciiTheme="minorHAnsi" w:hAnsiTheme="minorHAnsi" w:cs="Arial"/>
                                <w:color w:val="2D3841"/>
                                <w:sz w:val="14"/>
                                <w:lang w:val="en-US"/>
                              </w:rPr>
                            </w:pP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  <w:t>Web:</w:t>
                            </w:r>
                            <w:r w:rsidRPr="00E54770">
                              <w:rPr>
                                <w:rFonts w:asciiTheme="minorHAnsi" w:hAnsiTheme="minorHAnsi" w:cs="Arial"/>
                                <w:color w:val="2D3841"/>
                                <w:sz w:val="16"/>
                                <w:lang w:val="en-US"/>
                              </w:rPr>
                              <w:tab/>
                              <w:t>www.led-schmelter.de</w:t>
                            </w:r>
                          </w:p>
                          <w:p w14:paraId="3846C85E" w14:textId="77777777" w:rsidR="00DC0FDD" w:rsidRPr="006E704F" w:rsidRDefault="00DC0FDD">
                            <w:pPr>
                              <w:rPr>
                                <w:rFonts w:ascii="Verdana" w:hAnsi="Verdana" w:cs="Arial"/>
                                <w:color w:val="2D3841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DC8BC" id="Text Box 6" o:spid="_x0000_s1027" type="#_x0000_t202" style="position:absolute;margin-left:316.35pt;margin-top:9pt;width:174pt;height:128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" filled="f" stroked="f">
                <v:textbox>
                  <w:txbxContent>
                    <w:p w14:paraId="077342DD" w14:textId="77777777" w:rsidR="00DC0FDD" w:rsidRDefault="00DC0FDD">
                      <w:pPr>
                        <w:pStyle w:val="berschrift1"/>
                        <w:jc w:val="left"/>
                        <w:rPr>
                          <w:rFonts w:ascii="Square721 BT" w:hAnsi="Square721 BT"/>
                          <w:b w:val="0"/>
                          <w:bCs w:val="0"/>
                          <w:color w:val="808080"/>
                          <w:sz w:val="16"/>
                        </w:rPr>
                      </w:pPr>
                    </w:p>
                    <w:p w14:paraId="6BD8C743" w14:textId="77777777" w:rsidR="00DC0FDD" w:rsidRPr="00E54770" w:rsidRDefault="00E32575">
                      <w:pPr>
                        <w:pStyle w:val="berschrift1"/>
                        <w:jc w:val="left"/>
                        <w:rPr>
                          <w:rFonts w:asciiTheme="minorHAnsi" w:hAnsiTheme="minorHAnsi"/>
                          <w:b w:val="0"/>
                          <w:bCs w:val="0"/>
                          <w:color w:val="2D3841"/>
                          <w:sz w:val="12"/>
                        </w:rPr>
                      </w:pPr>
                      <w:r w:rsidRPr="00E54770">
                        <w:rPr>
                          <w:rFonts w:asciiTheme="minorHAnsi" w:hAnsiTheme="minorHAnsi"/>
                          <w:b w:val="0"/>
                          <w:bCs w:val="0"/>
                          <w:color w:val="2D3841"/>
                          <w:sz w:val="16"/>
                        </w:rPr>
                        <w:t>GmbH</w:t>
                      </w:r>
                    </w:p>
                    <w:p w14:paraId="76615145" w14:textId="77777777" w:rsidR="00DC0FDD" w:rsidRPr="00E54770" w:rsidRDefault="007E36B8">
                      <w:pPr>
                        <w:pStyle w:val="berschrift1"/>
                        <w:jc w:val="left"/>
                        <w:rPr>
                          <w:rFonts w:asciiTheme="minorHAnsi" w:hAnsiTheme="minorHAnsi"/>
                          <w:b w:val="0"/>
                          <w:bCs w:val="0"/>
                          <w:color w:val="2D3841"/>
                          <w:sz w:val="16"/>
                        </w:rPr>
                      </w:pPr>
                      <w:proofErr w:type="spellStart"/>
                      <w:r w:rsidRPr="00E54770">
                        <w:rPr>
                          <w:rFonts w:asciiTheme="minorHAnsi" w:hAnsiTheme="minorHAnsi"/>
                          <w:b w:val="0"/>
                          <w:bCs w:val="0"/>
                          <w:color w:val="2D3841"/>
                          <w:sz w:val="16"/>
                        </w:rPr>
                        <w:t>Wiemecker</w:t>
                      </w:r>
                      <w:proofErr w:type="spellEnd"/>
                      <w:r w:rsidRPr="00E54770">
                        <w:rPr>
                          <w:rFonts w:asciiTheme="minorHAnsi" w:hAnsiTheme="minorHAnsi"/>
                          <w:b w:val="0"/>
                          <w:bCs w:val="0"/>
                          <w:color w:val="2D3841"/>
                          <w:sz w:val="16"/>
                        </w:rPr>
                        <w:t xml:space="preserve"> Feld 14</w:t>
                      </w:r>
                    </w:p>
                    <w:p w14:paraId="0E77AEB1" w14:textId="77777777" w:rsidR="00DC0FDD" w:rsidRPr="00E54770" w:rsidRDefault="00E32575">
                      <w:pPr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</w:pP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  <w:t>59909 Bestwig</w:t>
                      </w:r>
                    </w:p>
                    <w:p w14:paraId="20758210" w14:textId="77777777" w:rsidR="00DC0FDD" w:rsidRPr="00E54770" w:rsidRDefault="00E32575">
                      <w:pPr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</w:pP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  <w:t>Germany</w:t>
                      </w:r>
                    </w:p>
                    <w:p w14:paraId="570B5769" w14:textId="77777777" w:rsidR="00DC0FDD" w:rsidRPr="00E54770" w:rsidRDefault="00DC0FDD">
                      <w:pPr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</w:pPr>
                    </w:p>
                    <w:p w14:paraId="69252871" w14:textId="77777777" w:rsidR="006E704F" w:rsidRPr="00E54770" w:rsidRDefault="00E32575">
                      <w:pPr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</w:pP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  <w:t>Phone:</w:t>
                      </w: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  <w:tab/>
                      </w:r>
                      <w:r w:rsidR="006E704F" w:rsidRPr="00E54770"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  <w:t>+49 (2904) – 711</w:t>
                      </w:r>
                      <w:r w:rsidR="00973716" w:rsidRPr="00E54770"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  <w:t xml:space="preserve"> </w:t>
                      </w:r>
                      <w:r w:rsidR="006E704F" w:rsidRPr="00E54770">
                        <w:rPr>
                          <w:rFonts w:asciiTheme="minorHAnsi" w:hAnsiTheme="minorHAnsi" w:cs="Arial"/>
                          <w:color w:val="2D3841"/>
                          <w:sz w:val="16"/>
                        </w:rPr>
                        <w:t>60-0</w:t>
                      </w:r>
                    </w:p>
                    <w:p w14:paraId="518D53F6" w14:textId="77777777" w:rsidR="00DC0FDD" w:rsidRPr="00E54770" w:rsidRDefault="00E32575">
                      <w:pPr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</w:pP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  <w:t xml:space="preserve">Fax:      </w:t>
                      </w: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  <w:tab/>
                        <w:t xml:space="preserve">+49 (2904) – </w:t>
                      </w:r>
                      <w:r w:rsidR="00427FEE" w:rsidRPr="00E54770"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  <w:t>711 60-29</w:t>
                      </w:r>
                    </w:p>
                    <w:p w14:paraId="35DAE733" w14:textId="77777777" w:rsidR="00DC0FDD" w:rsidRPr="00E54770" w:rsidRDefault="00E32575">
                      <w:pPr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</w:pP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  <w:t>E-Mail:</w:t>
                      </w: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  <w:tab/>
                        <w:t>info@led-schmelter.de</w:t>
                      </w:r>
                    </w:p>
                    <w:p w14:paraId="29E45969" w14:textId="77777777" w:rsidR="00DC0FDD" w:rsidRPr="00E54770" w:rsidRDefault="00E32575">
                      <w:pPr>
                        <w:rPr>
                          <w:rFonts w:asciiTheme="minorHAnsi" w:hAnsiTheme="minorHAnsi" w:cs="Arial"/>
                          <w:color w:val="2D3841"/>
                          <w:sz w:val="14"/>
                          <w:lang w:val="en-US"/>
                        </w:rPr>
                      </w:pP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  <w:t>Web:</w:t>
                      </w:r>
                      <w:r w:rsidRPr="00E54770">
                        <w:rPr>
                          <w:rFonts w:asciiTheme="minorHAnsi" w:hAnsiTheme="minorHAnsi" w:cs="Arial"/>
                          <w:color w:val="2D3841"/>
                          <w:sz w:val="16"/>
                          <w:lang w:val="en-US"/>
                        </w:rPr>
                        <w:tab/>
                        <w:t>www.led-schmelter.de</w:t>
                      </w:r>
                    </w:p>
                    <w:p w14:paraId="3846C85E" w14:textId="77777777" w:rsidR="00DC0FDD" w:rsidRPr="006E704F" w:rsidRDefault="00DC0FDD">
                      <w:pPr>
                        <w:rPr>
                          <w:rFonts w:ascii="Verdana" w:hAnsi="Verdana" w:cs="Arial"/>
                          <w:color w:val="2D3841"/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5BB776" w14:textId="1D17CA32" w:rsidR="00DC0FDD" w:rsidRPr="004B039D" w:rsidRDefault="004B039D">
      <w:pPr>
        <w:rPr>
          <w:rFonts w:ascii="Square721 BT" w:hAnsi="Square721 BT"/>
          <w:noProof/>
          <w:sz w:val="20"/>
        </w:rPr>
      </w:pPr>
      <w:r w:rsidRPr="00B815C2">
        <w:rPr>
          <w:rFonts w:ascii="Square721 BT" w:hAnsi="Square721 BT"/>
          <w:b/>
          <w:bCs/>
          <w:noProof/>
          <w:sz w:val="28"/>
          <w:szCs w:val="36"/>
        </w:rPr>
        <w:t>Ladenbeleuchtung</w:t>
      </w:r>
      <w:r w:rsidRPr="00B815C2">
        <w:rPr>
          <w:rFonts w:ascii="Square721 BT" w:hAnsi="Square721 BT"/>
          <w:noProof/>
          <w:sz w:val="28"/>
          <w:szCs w:val="36"/>
        </w:rPr>
        <w:t xml:space="preserve"> </w:t>
      </w:r>
      <w:r w:rsidR="00B815C2">
        <w:rPr>
          <w:rFonts w:ascii="Square721 BT" w:hAnsi="Square721 BT"/>
          <w:noProof/>
          <w:sz w:val="20"/>
        </w:rPr>
        <w:t>Phasenstrahler</w:t>
      </w:r>
      <w:r w:rsidRPr="004B039D">
        <w:rPr>
          <w:rFonts w:ascii="Square721 BT" w:hAnsi="Square721 BT"/>
          <w:noProof/>
          <w:sz w:val="20"/>
        </w:rPr>
        <w:br/>
      </w:r>
      <w:r w:rsidR="0042072F" w:rsidRPr="004B039D">
        <w:rPr>
          <w:rFonts w:ascii="Square721 BT" w:hAnsi="Square721 BT"/>
          <w:noProof/>
          <w:sz w:val="18"/>
          <w:szCs w:val="22"/>
        </w:rPr>
        <w:t xml:space="preserve">3-Phasenstrahler </w:t>
      </w:r>
      <w:r w:rsidR="00EB41CE" w:rsidRPr="004B039D">
        <w:rPr>
          <w:rFonts w:ascii="Square721 BT" w:hAnsi="Square721 BT"/>
          <w:noProof/>
          <w:sz w:val="18"/>
          <w:szCs w:val="22"/>
        </w:rPr>
        <w:t>(ab Lager</w:t>
      </w:r>
      <w:r w:rsidR="0006405B" w:rsidRPr="004B039D">
        <w:rPr>
          <w:rFonts w:ascii="Square721 BT" w:hAnsi="Square721 BT"/>
          <w:noProof/>
          <w:sz w:val="18"/>
          <w:szCs w:val="22"/>
        </w:rPr>
        <w:t>, Großmengen kurzfristig lieferbar</w:t>
      </w:r>
      <w:r w:rsidR="00EB41CE" w:rsidRPr="004B039D">
        <w:rPr>
          <w:rFonts w:ascii="Square721 BT" w:hAnsi="Square721 BT"/>
          <w:noProof/>
          <w:sz w:val="18"/>
          <w:szCs w:val="22"/>
        </w:rPr>
        <w:t>)</w:t>
      </w:r>
    </w:p>
    <w:p w14:paraId="5C141352" w14:textId="77777777" w:rsidR="00B815C2" w:rsidRDefault="006D359B">
      <w:pPr>
        <w:rPr>
          <w:rFonts w:ascii="Square721 BT" w:hAnsi="Square721 BT"/>
          <w:noProof/>
          <w:sz w:val="20"/>
        </w:rPr>
      </w:pPr>
      <w:r w:rsidRPr="004B039D">
        <w:rPr>
          <w:rFonts w:ascii="Square721 BT" w:hAnsi="Square721 BT"/>
          <w:noProof/>
          <w:sz w:val="20"/>
        </w:rPr>
        <w:br/>
        <w:t xml:space="preserve">Wir haben ca. </w:t>
      </w:r>
      <w:r w:rsidR="009B1A47">
        <w:rPr>
          <w:rFonts w:ascii="Square721 BT" w:hAnsi="Square721 BT"/>
          <w:noProof/>
          <w:sz w:val="20"/>
        </w:rPr>
        <w:t>570</w:t>
      </w:r>
      <w:r w:rsidR="00864DE8">
        <w:rPr>
          <w:rFonts w:ascii="Square721 BT" w:hAnsi="Square721 BT"/>
          <w:noProof/>
          <w:sz w:val="20"/>
        </w:rPr>
        <w:t xml:space="preserve"> </w:t>
      </w:r>
      <w:r w:rsidRPr="004B039D">
        <w:rPr>
          <w:rFonts w:ascii="Square721 BT" w:hAnsi="Square721 BT"/>
          <w:noProof/>
          <w:sz w:val="20"/>
        </w:rPr>
        <w:t xml:space="preserve">Version an </w:t>
      </w:r>
      <w:r w:rsidR="00B815C2">
        <w:rPr>
          <w:rFonts w:ascii="Square721 BT" w:hAnsi="Square721 BT"/>
          <w:noProof/>
          <w:sz w:val="20"/>
        </w:rPr>
        <w:t xml:space="preserve">PUNCTIS </w:t>
      </w:r>
      <w:r w:rsidRPr="004B039D">
        <w:rPr>
          <w:rFonts w:ascii="Square721 BT" w:hAnsi="Square721 BT"/>
          <w:noProof/>
          <w:sz w:val="20"/>
        </w:rPr>
        <w:t xml:space="preserve">3-Phasen und </w:t>
      </w:r>
    </w:p>
    <w:p w14:paraId="44DEA89F" w14:textId="23329155" w:rsidR="00DC0FDD" w:rsidRPr="004B039D" w:rsidRDefault="006D359B">
      <w:pPr>
        <w:rPr>
          <w:rFonts w:ascii="Square721 BT" w:hAnsi="Square721 BT"/>
          <w:noProof/>
          <w:sz w:val="20"/>
        </w:rPr>
      </w:pPr>
      <w:r w:rsidRPr="004B039D">
        <w:rPr>
          <w:rFonts w:ascii="Square721 BT" w:hAnsi="Square721 BT"/>
          <w:noProof/>
          <w:sz w:val="20"/>
        </w:rPr>
        <w:t>1-Phasen</w:t>
      </w:r>
      <w:r w:rsidR="00B815C2">
        <w:rPr>
          <w:rFonts w:ascii="Square721 BT" w:hAnsi="Square721 BT"/>
          <w:noProof/>
          <w:sz w:val="20"/>
        </w:rPr>
        <w:t xml:space="preserve"> </w:t>
      </w:r>
      <w:r w:rsidRPr="004B039D">
        <w:rPr>
          <w:rFonts w:ascii="Square721 BT" w:hAnsi="Square721 BT"/>
          <w:noProof/>
          <w:sz w:val="20"/>
        </w:rPr>
        <w:t>Strahlern</w:t>
      </w:r>
      <w:r w:rsidR="004B039D">
        <w:rPr>
          <w:rFonts w:ascii="Square721 BT" w:hAnsi="Square721 BT"/>
          <w:noProof/>
          <w:sz w:val="20"/>
        </w:rPr>
        <w:t xml:space="preserve"> </w:t>
      </w:r>
      <w:r w:rsidRPr="004B039D">
        <w:rPr>
          <w:rFonts w:ascii="Square721 BT" w:hAnsi="Square721 BT"/>
          <w:noProof/>
          <w:sz w:val="20"/>
        </w:rPr>
        <w:t>so wie Magnetstrahler dauerhaft am Lager.</w:t>
      </w:r>
    </w:p>
    <w:p w14:paraId="48CA53CF" w14:textId="77777777" w:rsidR="004B039D" w:rsidRDefault="006D359B">
      <w:pPr>
        <w:rPr>
          <w:rFonts w:ascii="Square721 BT" w:hAnsi="Square721 BT"/>
          <w:noProof/>
          <w:sz w:val="20"/>
        </w:rPr>
      </w:pPr>
      <w:r w:rsidRPr="004B039D">
        <w:rPr>
          <w:rFonts w:ascii="Square721 BT" w:hAnsi="Square721 BT"/>
          <w:noProof/>
          <w:sz w:val="20"/>
        </w:rPr>
        <w:t>Diese Leuchten zeichen sich durch flexible Anbringung so</w:t>
      </w:r>
    </w:p>
    <w:p w14:paraId="1C95A09E" w14:textId="570A543C" w:rsidR="004B039D" w:rsidRDefault="006D359B">
      <w:pPr>
        <w:rPr>
          <w:rFonts w:ascii="Square721 BT" w:hAnsi="Square721 BT"/>
          <w:noProof/>
          <w:sz w:val="20"/>
        </w:rPr>
      </w:pPr>
      <w:r w:rsidRPr="004B039D">
        <w:rPr>
          <w:rFonts w:ascii="Square721 BT" w:hAnsi="Square721 BT"/>
          <w:noProof/>
          <w:sz w:val="20"/>
        </w:rPr>
        <w:t xml:space="preserve">wie </w:t>
      </w:r>
      <w:r w:rsidR="009B1A47">
        <w:rPr>
          <w:rFonts w:ascii="Square721 BT" w:hAnsi="Square721 BT"/>
          <w:noProof/>
          <w:sz w:val="20"/>
        </w:rPr>
        <w:t>L</w:t>
      </w:r>
      <w:r w:rsidRPr="004B039D">
        <w:rPr>
          <w:rFonts w:ascii="Square721 BT" w:hAnsi="Square721 BT"/>
          <w:noProof/>
          <w:sz w:val="20"/>
        </w:rPr>
        <w:t xml:space="preserve">anglebigkeit aus. Die verschiedensten Abstrahlwinkel, </w:t>
      </w:r>
    </w:p>
    <w:p w14:paraId="76C98411" w14:textId="77777777" w:rsidR="004B039D" w:rsidRDefault="006D359B">
      <w:pPr>
        <w:rPr>
          <w:rFonts w:ascii="Square721 BT" w:hAnsi="Square721 BT"/>
          <w:noProof/>
          <w:sz w:val="20"/>
        </w:rPr>
      </w:pPr>
      <w:r w:rsidRPr="004B039D">
        <w:rPr>
          <w:rFonts w:ascii="Square721 BT" w:hAnsi="Square721 BT"/>
          <w:noProof/>
          <w:sz w:val="20"/>
        </w:rPr>
        <w:t>Farben und Designs</w:t>
      </w:r>
      <w:r w:rsidR="004B039D">
        <w:rPr>
          <w:rFonts w:ascii="Square721 BT" w:hAnsi="Square721 BT"/>
          <w:noProof/>
          <w:sz w:val="20"/>
        </w:rPr>
        <w:t xml:space="preserve"> </w:t>
      </w:r>
      <w:r w:rsidRPr="004B039D">
        <w:rPr>
          <w:rFonts w:ascii="Square721 BT" w:hAnsi="Square721 BT"/>
          <w:noProof/>
          <w:sz w:val="20"/>
        </w:rPr>
        <w:t xml:space="preserve">macht es möglich für individuell die </w:t>
      </w:r>
    </w:p>
    <w:p w14:paraId="7B8C1355" w14:textId="7AB0B801" w:rsidR="0042072F" w:rsidRDefault="006D359B">
      <w:pPr>
        <w:rPr>
          <w:noProof/>
          <w:sz w:val="20"/>
        </w:rPr>
      </w:pPr>
      <w:r w:rsidRPr="004B039D">
        <w:rPr>
          <w:rFonts w:ascii="Square721 BT" w:hAnsi="Square721 BT"/>
          <w:noProof/>
          <w:sz w:val="20"/>
        </w:rPr>
        <w:t>beste Auswahl zu treffen.</w:t>
      </w:r>
      <w:r>
        <w:rPr>
          <w:noProof/>
          <w:sz w:val="20"/>
        </w:rPr>
        <w:t xml:space="preserve"> </w:t>
      </w:r>
    </w:p>
    <w:p w14:paraId="688FFECA" w14:textId="77777777" w:rsidR="00B815C2" w:rsidRDefault="00B815C2">
      <w:pPr>
        <w:rPr>
          <w:noProof/>
          <w:sz w:val="20"/>
        </w:rPr>
      </w:pPr>
    </w:p>
    <w:tbl>
      <w:tblPr>
        <w:tblStyle w:val="Tabellenraster"/>
        <w:tblW w:w="9318" w:type="dxa"/>
        <w:tblInd w:w="-959" w:type="dxa"/>
        <w:tblLayout w:type="fixed"/>
        <w:tblLook w:val="04A0" w:firstRow="1" w:lastRow="0" w:firstColumn="1" w:lastColumn="0" w:noHBand="0" w:noVBand="1"/>
      </w:tblPr>
      <w:tblGrid>
        <w:gridCol w:w="812"/>
        <w:gridCol w:w="1451"/>
        <w:gridCol w:w="1276"/>
        <w:gridCol w:w="709"/>
        <w:gridCol w:w="1134"/>
        <w:gridCol w:w="992"/>
        <w:gridCol w:w="709"/>
        <w:gridCol w:w="567"/>
        <w:gridCol w:w="709"/>
        <w:gridCol w:w="959"/>
      </w:tblGrid>
      <w:tr w:rsidR="00906ABD" w:rsidRPr="00163C3C" w14:paraId="2F5E4DEC" w14:textId="77777777" w:rsidTr="00906ABD">
        <w:tc>
          <w:tcPr>
            <w:tcW w:w="812" w:type="dxa"/>
          </w:tcPr>
          <w:p w14:paraId="32DEFF0D" w14:textId="46E938E9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ode</w:t>
            </w:r>
          </w:p>
        </w:tc>
        <w:tc>
          <w:tcPr>
            <w:tcW w:w="1451" w:type="dxa"/>
          </w:tcPr>
          <w:p w14:paraId="2FEB59AF" w14:textId="3579B90F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</w:tcPr>
          <w:p w14:paraId="72DC5EBF" w14:textId="0A272FF6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</w:tcPr>
          <w:p w14:paraId="0B2BACDE" w14:textId="4F27E597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</w:tcPr>
          <w:p w14:paraId="25936E48" w14:textId="2ECFF141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</w:tcPr>
          <w:p w14:paraId="23FA8B63" w14:textId="5F3C66D9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</w:tcPr>
          <w:p w14:paraId="5DC21687" w14:textId="32C220F2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</w:tcPr>
          <w:p w14:paraId="79E71068" w14:textId="4F2FCB41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</w:tcPr>
          <w:p w14:paraId="306D5E0B" w14:textId="38C05F31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</w:tcPr>
          <w:p w14:paraId="6EBD9400" w14:textId="643168CE" w:rsidR="00906ABD" w:rsidRPr="00163C3C" w:rsidRDefault="00906ABD" w:rsidP="00163C3C">
            <w:pPr>
              <w:rPr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163C3C" w14:paraId="5A0E9FD6" w14:textId="77777777" w:rsidTr="00906ABD">
        <w:tc>
          <w:tcPr>
            <w:tcW w:w="812" w:type="dxa"/>
          </w:tcPr>
          <w:p w14:paraId="275D0A80" w14:textId="60670915" w:rsidR="00906ABD" w:rsidRPr="00463F9E" w:rsidRDefault="00906ABD" w:rsidP="00163C3C">
            <w:pPr>
              <w:rPr>
                <w:rFonts w:ascii="Square721 BT" w:hAnsi="Square721 BT"/>
                <w:noProof/>
                <w:sz w:val="20"/>
              </w:rPr>
            </w:pPr>
            <w:bookmarkStart w:id="0" w:name="_Hlk212118011"/>
            <w:r w:rsidRPr="00463F9E">
              <w:rPr>
                <w:rFonts w:ascii="Square721 BT" w:hAnsi="Square721 BT"/>
                <w:noProof/>
                <w:sz w:val="20"/>
              </w:rPr>
              <w:t>21089-S</w:t>
            </w:r>
          </w:p>
        </w:tc>
        <w:tc>
          <w:tcPr>
            <w:tcW w:w="1451" w:type="dxa"/>
          </w:tcPr>
          <w:p w14:paraId="3768A326" w14:textId="01346C62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532E8A65" wp14:editId="3B8037A2">
                  <wp:extent cx="823913" cy="532797"/>
                  <wp:effectExtent l="0" t="0" r="0" b="635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89" cy="5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447A9B1" w14:textId="6285FF36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260 x Ø94</w:t>
            </w:r>
          </w:p>
        </w:tc>
        <w:tc>
          <w:tcPr>
            <w:tcW w:w="709" w:type="dxa"/>
          </w:tcPr>
          <w:p w14:paraId="0C45D0AF" w14:textId="49546B5D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</w:t>
            </w:r>
            <w:r w:rsidRPr="004B039D">
              <w:rPr>
                <w:rFonts w:ascii="Square721 BT" w:hAnsi="Square721 BT"/>
                <w:noProof/>
                <w:sz w:val="20"/>
              </w:rPr>
              <w:t>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</w:tcPr>
          <w:p w14:paraId="1BE45D3C" w14:textId="77777777" w:rsidR="00906ABD" w:rsidRDefault="00906ABD" w:rsidP="00163C3C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  <w:p w14:paraId="6D6373D5" w14:textId="1E5477DC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5000KI</w:t>
            </w:r>
          </w:p>
        </w:tc>
        <w:tc>
          <w:tcPr>
            <w:tcW w:w="992" w:type="dxa"/>
          </w:tcPr>
          <w:p w14:paraId="1B5F9D4E" w14:textId="05C65E07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</w:t>
            </w:r>
            <w:r w:rsidRPr="004B039D">
              <w:rPr>
                <w:rFonts w:ascii="Square721 BT" w:hAnsi="Square721 BT"/>
                <w:noProof/>
                <w:sz w:val="20"/>
              </w:rPr>
              <w:t>ein</w:t>
            </w:r>
          </w:p>
        </w:tc>
        <w:tc>
          <w:tcPr>
            <w:tcW w:w="709" w:type="dxa"/>
          </w:tcPr>
          <w:p w14:paraId="3E22749B" w14:textId="5100D2CC" w:rsidR="00906ABD" w:rsidRPr="00463F9E" w:rsidRDefault="00906ABD" w:rsidP="00163C3C">
            <w:pPr>
              <w:rPr>
                <w:rFonts w:ascii="Square721 BT" w:hAnsi="Square721 BT"/>
                <w:b/>
                <w:bCs/>
                <w:noProof/>
                <w:sz w:val="18"/>
                <w:szCs w:val="18"/>
              </w:rPr>
            </w:pPr>
            <w:r w:rsidRPr="00463F9E">
              <w:rPr>
                <w:rFonts w:ascii="Square721 BT" w:hAnsi="Square721 BT"/>
                <w:noProof/>
                <w:sz w:val="18"/>
                <w:szCs w:val="18"/>
              </w:rPr>
              <w:t>3200</w:t>
            </w:r>
          </w:p>
        </w:tc>
        <w:tc>
          <w:tcPr>
            <w:tcW w:w="567" w:type="dxa"/>
          </w:tcPr>
          <w:p w14:paraId="4AE02BC9" w14:textId="74DAB69A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14FC90D1" w14:textId="4AF16EA4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384C70C0" w14:textId="54D5BB08" w:rsidR="00906ABD" w:rsidRPr="00163C3C" w:rsidRDefault="00906ABD" w:rsidP="00163C3C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36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°</w:t>
            </w:r>
          </w:p>
        </w:tc>
      </w:tr>
      <w:bookmarkEnd w:id="0"/>
      <w:tr w:rsidR="00906ABD" w:rsidRPr="00163C3C" w14:paraId="79EF3799" w14:textId="77777777" w:rsidTr="00906ABD">
        <w:tc>
          <w:tcPr>
            <w:tcW w:w="812" w:type="dxa"/>
          </w:tcPr>
          <w:p w14:paraId="7081383E" w14:textId="2ECBFDC5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61098-W</w:t>
            </w:r>
          </w:p>
        </w:tc>
        <w:tc>
          <w:tcPr>
            <w:tcW w:w="1451" w:type="dxa"/>
          </w:tcPr>
          <w:p w14:paraId="2857A1D4" w14:textId="5BA97406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 w:rsidRPr="00463F9E">
              <w:rPr>
                <w:rFonts w:ascii="Square721 BT" w:hAnsi="Square721 BT"/>
                <w:b/>
                <w:bCs/>
                <w:noProof/>
                <w:sz w:val="20"/>
              </w:rPr>
              <w:drawing>
                <wp:inline distT="0" distB="0" distL="0" distR="0" wp14:anchorId="0ED4DE8D" wp14:editId="176A8EEF">
                  <wp:extent cx="784225" cy="706120"/>
                  <wp:effectExtent l="0" t="0" r="0" b="0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4E80CDE" w14:textId="3C2F8AA9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260 x Ø94</w:t>
            </w:r>
          </w:p>
        </w:tc>
        <w:tc>
          <w:tcPr>
            <w:tcW w:w="709" w:type="dxa"/>
          </w:tcPr>
          <w:p w14:paraId="15428C19" w14:textId="06E74F9D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</w:t>
            </w:r>
            <w:r w:rsidRPr="004B039D">
              <w:rPr>
                <w:rFonts w:ascii="Square721 BT" w:hAnsi="Square721 BT"/>
                <w:noProof/>
                <w:sz w:val="20"/>
              </w:rPr>
              <w:t>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</w:tcPr>
          <w:p w14:paraId="72E5E1D2" w14:textId="77777777" w:rsidR="00906ABD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  <w:p w14:paraId="350560B1" w14:textId="7815206F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5000KI</w:t>
            </w:r>
          </w:p>
        </w:tc>
        <w:tc>
          <w:tcPr>
            <w:tcW w:w="992" w:type="dxa"/>
          </w:tcPr>
          <w:p w14:paraId="2A5B3653" w14:textId="5D8A38EF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</w:t>
            </w:r>
            <w:r w:rsidRPr="004B039D">
              <w:rPr>
                <w:rFonts w:ascii="Square721 BT" w:hAnsi="Square721 BT"/>
                <w:noProof/>
                <w:sz w:val="20"/>
              </w:rPr>
              <w:t>ein</w:t>
            </w:r>
          </w:p>
        </w:tc>
        <w:tc>
          <w:tcPr>
            <w:tcW w:w="709" w:type="dxa"/>
          </w:tcPr>
          <w:p w14:paraId="083FE7B2" w14:textId="1AB71759" w:rsidR="00906ABD" w:rsidRPr="00463F9E" w:rsidRDefault="00906ABD" w:rsidP="00463F9E">
            <w:pPr>
              <w:rPr>
                <w:rFonts w:ascii="Square721 BT" w:hAnsi="Square721 BT"/>
                <w:b/>
                <w:bCs/>
                <w:noProof/>
                <w:sz w:val="18"/>
                <w:szCs w:val="18"/>
              </w:rPr>
            </w:pPr>
            <w:r w:rsidRPr="00463F9E">
              <w:rPr>
                <w:rFonts w:ascii="Square721 BT" w:hAnsi="Square721 BT"/>
                <w:noProof/>
                <w:sz w:val="18"/>
                <w:szCs w:val="18"/>
              </w:rPr>
              <w:t>3200</w:t>
            </w:r>
          </w:p>
        </w:tc>
        <w:tc>
          <w:tcPr>
            <w:tcW w:w="567" w:type="dxa"/>
          </w:tcPr>
          <w:p w14:paraId="16A84D77" w14:textId="7D0761BB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51B091BD" w14:textId="1F3D502D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7DD3F2BF" w14:textId="0E3990F6" w:rsidR="00906ABD" w:rsidRPr="00163C3C" w:rsidRDefault="00906ABD" w:rsidP="00463F9E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36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°</w:t>
            </w:r>
          </w:p>
        </w:tc>
      </w:tr>
      <w:tr w:rsidR="00906ABD" w:rsidRPr="00463F9E" w14:paraId="49B5BC7A" w14:textId="77777777" w:rsidTr="00906ABD">
        <w:tc>
          <w:tcPr>
            <w:tcW w:w="812" w:type="dxa"/>
          </w:tcPr>
          <w:p w14:paraId="714ECB53" w14:textId="59950136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07607-S</w:t>
            </w:r>
          </w:p>
        </w:tc>
        <w:tc>
          <w:tcPr>
            <w:tcW w:w="1451" w:type="dxa"/>
          </w:tcPr>
          <w:p w14:paraId="76DB2EC1" w14:textId="3AA6BC57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 w:rsidRPr="00D850AC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299421CF" wp14:editId="32E1D1A0">
                  <wp:extent cx="784225" cy="720725"/>
                  <wp:effectExtent l="0" t="0" r="0" b="3175"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19D88D7" w14:textId="44F43028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250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 xml:space="preserve"> </w:t>
            </w: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x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 xml:space="preserve"> </w:t>
            </w: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Ø94</w:t>
            </w:r>
          </w:p>
        </w:tc>
        <w:tc>
          <w:tcPr>
            <w:tcW w:w="709" w:type="dxa"/>
          </w:tcPr>
          <w:p w14:paraId="23977B25" w14:textId="09EFB1B3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</w:t>
            </w:r>
            <w:r w:rsidRPr="004B039D">
              <w:rPr>
                <w:rFonts w:ascii="Square721 BT" w:hAnsi="Square721 BT"/>
                <w:noProof/>
                <w:sz w:val="20"/>
              </w:rPr>
              <w:t>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</w:tcPr>
          <w:p w14:paraId="16DB6BEB" w14:textId="2232B529" w:rsidR="00906ABD" w:rsidRDefault="00906ABD" w:rsidP="00D850AC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CCT</w:t>
            </w:r>
          </w:p>
          <w:p w14:paraId="672C0892" w14:textId="3A74D5F3" w:rsidR="00906ABD" w:rsidRDefault="00906ABD" w:rsidP="00D850AC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27</w:t>
            </w:r>
            <w:r w:rsidRPr="004B039D">
              <w:rPr>
                <w:rFonts w:ascii="Square721 BT" w:hAnsi="Square721 BT"/>
                <w:noProof/>
                <w:sz w:val="20"/>
              </w:rPr>
              <w:t>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  <w:p w14:paraId="055C0885" w14:textId="1F51AE45" w:rsidR="00906ABD" w:rsidRPr="00463F9E" w:rsidRDefault="00906ABD" w:rsidP="00D850AC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5000KI</w:t>
            </w:r>
          </w:p>
        </w:tc>
        <w:tc>
          <w:tcPr>
            <w:tcW w:w="992" w:type="dxa"/>
          </w:tcPr>
          <w:p w14:paraId="36BF9422" w14:textId="3E71EC81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6EA2B092" w14:textId="4588F94D" w:rsidR="00906ABD" w:rsidRPr="00463F9E" w:rsidRDefault="00906ABD" w:rsidP="00463F9E">
            <w:pPr>
              <w:rPr>
                <w:rFonts w:ascii="Square721 BT" w:hAnsi="Square721 BT"/>
                <w:noProof/>
                <w:sz w:val="18"/>
                <w:szCs w:val="18"/>
              </w:rPr>
            </w:pPr>
            <w:r>
              <w:rPr>
                <w:rFonts w:ascii="Square721 BT" w:hAnsi="Square721 BT"/>
                <w:noProof/>
                <w:sz w:val="18"/>
                <w:szCs w:val="18"/>
              </w:rPr>
              <w:t>4000</w:t>
            </w:r>
          </w:p>
        </w:tc>
        <w:tc>
          <w:tcPr>
            <w:tcW w:w="567" w:type="dxa"/>
          </w:tcPr>
          <w:p w14:paraId="725CB12B" w14:textId="282D8E50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90</w:t>
            </w:r>
          </w:p>
        </w:tc>
        <w:tc>
          <w:tcPr>
            <w:tcW w:w="709" w:type="dxa"/>
          </w:tcPr>
          <w:p w14:paraId="6905C09F" w14:textId="32D0DE48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E</w:t>
            </w:r>
          </w:p>
        </w:tc>
        <w:tc>
          <w:tcPr>
            <w:tcW w:w="959" w:type="dxa"/>
          </w:tcPr>
          <w:p w14:paraId="1CBB734C" w14:textId="61D6D676" w:rsidR="00906ABD" w:rsidRPr="00463F9E" w:rsidRDefault="00906ABD" w:rsidP="00463F9E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38°</w:t>
            </w:r>
          </w:p>
        </w:tc>
      </w:tr>
      <w:tr w:rsidR="00906ABD" w:rsidRPr="00463F9E" w14:paraId="173CC6AC" w14:textId="77777777" w:rsidTr="00906ABD">
        <w:tc>
          <w:tcPr>
            <w:tcW w:w="812" w:type="dxa"/>
          </w:tcPr>
          <w:p w14:paraId="7FD2D288" w14:textId="1D0F12D4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90236-W</w:t>
            </w:r>
          </w:p>
        </w:tc>
        <w:tc>
          <w:tcPr>
            <w:tcW w:w="1451" w:type="dxa"/>
          </w:tcPr>
          <w:p w14:paraId="55E39D2F" w14:textId="20EC63A0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D850AC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27B6C44C" wp14:editId="299562EA">
                  <wp:extent cx="784225" cy="685165"/>
                  <wp:effectExtent l="0" t="0" r="0" b="635"/>
                  <wp:docPr id="87" name="Grafi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811FA5B" w14:textId="7ED0CCDC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250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 xml:space="preserve"> </w:t>
            </w: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x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 xml:space="preserve"> </w:t>
            </w: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Ø94</w:t>
            </w:r>
          </w:p>
        </w:tc>
        <w:tc>
          <w:tcPr>
            <w:tcW w:w="709" w:type="dxa"/>
          </w:tcPr>
          <w:p w14:paraId="04BE2637" w14:textId="2B50006B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</w:t>
            </w:r>
            <w:r w:rsidRPr="004B039D">
              <w:rPr>
                <w:rFonts w:ascii="Square721 BT" w:hAnsi="Square721 BT"/>
                <w:noProof/>
                <w:sz w:val="20"/>
              </w:rPr>
              <w:t>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</w:tcPr>
          <w:p w14:paraId="372CE34F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CCT</w:t>
            </w:r>
          </w:p>
          <w:p w14:paraId="501930C1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27</w:t>
            </w:r>
            <w:r w:rsidRPr="004B039D">
              <w:rPr>
                <w:rFonts w:ascii="Square721 BT" w:hAnsi="Square721 BT"/>
                <w:noProof/>
                <w:sz w:val="20"/>
              </w:rPr>
              <w:t>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  <w:p w14:paraId="0DCCC574" w14:textId="71703AE5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5000KI</w:t>
            </w:r>
          </w:p>
        </w:tc>
        <w:tc>
          <w:tcPr>
            <w:tcW w:w="992" w:type="dxa"/>
          </w:tcPr>
          <w:p w14:paraId="03BFB2D5" w14:textId="79905AC6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6C3C57FD" w14:textId="31F75A3D" w:rsidR="00906ABD" w:rsidRPr="00463F9E" w:rsidRDefault="00906ABD" w:rsidP="00AD5DF7">
            <w:pPr>
              <w:rPr>
                <w:rFonts w:ascii="Square721 BT" w:hAnsi="Square721 BT"/>
                <w:noProof/>
                <w:sz w:val="18"/>
                <w:szCs w:val="18"/>
              </w:rPr>
            </w:pPr>
            <w:r>
              <w:rPr>
                <w:rFonts w:ascii="Square721 BT" w:hAnsi="Square721 BT"/>
                <w:noProof/>
                <w:sz w:val="18"/>
                <w:szCs w:val="18"/>
              </w:rPr>
              <w:t>4000</w:t>
            </w:r>
          </w:p>
        </w:tc>
        <w:tc>
          <w:tcPr>
            <w:tcW w:w="567" w:type="dxa"/>
          </w:tcPr>
          <w:p w14:paraId="6208711B" w14:textId="794D96D2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90</w:t>
            </w:r>
          </w:p>
        </w:tc>
        <w:tc>
          <w:tcPr>
            <w:tcW w:w="709" w:type="dxa"/>
          </w:tcPr>
          <w:p w14:paraId="78E7FDBC" w14:textId="309FED20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E</w:t>
            </w:r>
          </w:p>
        </w:tc>
        <w:tc>
          <w:tcPr>
            <w:tcW w:w="959" w:type="dxa"/>
          </w:tcPr>
          <w:p w14:paraId="76FE08D5" w14:textId="0258C1C4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38°</w:t>
            </w:r>
          </w:p>
        </w:tc>
      </w:tr>
      <w:tr w:rsidR="00906ABD" w:rsidRPr="00463F9E" w14:paraId="6A3FD007" w14:textId="77777777" w:rsidTr="00906ABD">
        <w:tc>
          <w:tcPr>
            <w:tcW w:w="812" w:type="dxa"/>
          </w:tcPr>
          <w:p w14:paraId="0E8E9DC1" w14:textId="69BED693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47607-S</w:t>
            </w:r>
          </w:p>
        </w:tc>
        <w:tc>
          <w:tcPr>
            <w:tcW w:w="1451" w:type="dxa"/>
          </w:tcPr>
          <w:p w14:paraId="1046BDB9" w14:textId="6B87B0A5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AD5DF7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4F90911E" wp14:editId="781C0A61">
                  <wp:extent cx="784225" cy="647700"/>
                  <wp:effectExtent l="0" t="0" r="0" b="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4E91610" w14:textId="11DEC3C8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250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 xml:space="preserve"> </w:t>
            </w: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x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 xml:space="preserve"> </w:t>
            </w:r>
            <w:r w:rsidRPr="00D850AC">
              <w:rPr>
                <w:rFonts w:ascii="Square721 BT" w:hAnsi="Square721 BT"/>
                <w:noProof/>
                <w:sz w:val="18"/>
                <w:szCs w:val="22"/>
              </w:rPr>
              <w:t>Ø94</w:t>
            </w:r>
          </w:p>
        </w:tc>
        <w:tc>
          <w:tcPr>
            <w:tcW w:w="709" w:type="dxa"/>
          </w:tcPr>
          <w:p w14:paraId="7D000B99" w14:textId="7F68B402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</w:t>
            </w:r>
            <w:r w:rsidRPr="004B039D">
              <w:rPr>
                <w:rFonts w:ascii="Square721 BT" w:hAnsi="Square721 BT"/>
                <w:noProof/>
                <w:sz w:val="20"/>
              </w:rPr>
              <w:t>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</w:tcPr>
          <w:p w14:paraId="6ECEBB44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CCT</w:t>
            </w:r>
          </w:p>
          <w:p w14:paraId="0BF31A5D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27</w:t>
            </w:r>
            <w:r w:rsidRPr="004B039D">
              <w:rPr>
                <w:rFonts w:ascii="Square721 BT" w:hAnsi="Square721 BT"/>
                <w:noProof/>
                <w:sz w:val="20"/>
              </w:rPr>
              <w:t>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  <w:p w14:paraId="05C9D7BC" w14:textId="0847229A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5000KI</w:t>
            </w:r>
          </w:p>
        </w:tc>
        <w:tc>
          <w:tcPr>
            <w:tcW w:w="992" w:type="dxa"/>
          </w:tcPr>
          <w:p w14:paraId="2B65F12F" w14:textId="2C0725FE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00E26029" w14:textId="29495605" w:rsidR="00906ABD" w:rsidRPr="00463F9E" w:rsidRDefault="00906ABD" w:rsidP="00AD5DF7">
            <w:pPr>
              <w:rPr>
                <w:rFonts w:ascii="Square721 BT" w:hAnsi="Square721 BT"/>
                <w:noProof/>
                <w:sz w:val="18"/>
                <w:szCs w:val="18"/>
              </w:rPr>
            </w:pPr>
            <w:r>
              <w:rPr>
                <w:rFonts w:ascii="Square721 BT" w:hAnsi="Square721 BT"/>
                <w:noProof/>
                <w:sz w:val="18"/>
                <w:szCs w:val="18"/>
              </w:rPr>
              <w:t>4000</w:t>
            </w:r>
          </w:p>
        </w:tc>
        <w:tc>
          <w:tcPr>
            <w:tcW w:w="567" w:type="dxa"/>
          </w:tcPr>
          <w:p w14:paraId="078FAE55" w14:textId="7D75C1FF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90</w:t>
            </w:r>
          </w:p>
        </w:tc>
        <w:tc>
          <w:tcPr>
            <w:tcW w:w="709" w:type="dxa"/>
          </w:tcPr>
          <w:p w14:paraId="2E1FB784" w14:textId="29A05F14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E</w:t>
            </w:r>
          </w:p>
        </w:tc>
        <w:tc>
          <w:tcPr>
            <w:tcW w:w="959" w:type="dxa"/>
          </w:tcPr>
          <w:p w14:paraId="11D0109F" w14:textId="086C5D75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38°</w:t>
            </w:r>
          </w:p>
        </w:tc>
      </w:tr>
      <w:tr w:rsidR="00906ABD" w:rsidRPr="00463F9E" w14:paraId="52B5AB07" w14:textId="77777777" w:rsidTr="00906ABD">
        <w:tc>
          <w:tcPr>
            <w:tcW w:w="812" w:type="dxa"/>
          </w:tcPr>
          <w:p w14:paraId="56715BD6" w14:textId="49707057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924301-S</w:t>
            </w:r>
          </w:p>
        </w:tc>
        <w:tc>
          <w:tcPr>
            <w:tcW w:w="1451" w:type="dxa"/>
          </w:tcPr>
          <w:p w14:paraId="55DD0957" w14:textId="129891BC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AD5DF7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021BA2BB" wp14:editId="793E93B5">
                  <wp:extent cx="784225" cy="893445"/>
                  <wp:effectExtent l="0" t="0" r="0" b="1905"/>
                  <wp:docPr id="89" name="Grafi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BBC3E53" w14:textId="7F43D19D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210 x Ø85</w:t>
            </w:r>
          </w:p>
        </w:tc>
        <w:tc>
          <w:tcPr>
            <w:tcW w:w="709" w:type="dxa"/>
          </w:tcPr>
          <w:p w14:paraId="1FAFC953" w14:textId="11A57686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</w:t>
            </w:r>
            <w:r w:rsidRPr="004B039D">
              <w:rPr>
                <w:rFonts w:ascii="Square721 BT" w:hAnsi="Square721 BT"/>
                <w:noProof/>
                <w:sz w:val="20"/>
              </w:rPr>
              <w:t>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 xml:space="preserve">UGR </w:t>
            </w:r>
            <w:r>
              <w:rPr>
                <w:rFonts w:ascii="Square721 BT" w:hAnsi="Square721 BT"/>
                <w:noProof/>
                <w:sz w:val="12"/>
                <w:szCs w:val="16"/>
              </w:rPr>
              <w:t>17</w:t>
            </w:r>
          </w:p>
        </w:tc>
        <w:tc>
          <w:tcPr>
            <w:tcW w:w="1134" w:type="dxa"/>
          </w:tcPr>
          <w:p w14:paraId="011A2C89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2700K</w:t>
            </w:r>
            <w:r>
              <w:rPr>
                <w:rFonts w:ascii="Square721 BT" w:hAnsi="Square721 BT"/>
                <w:noProof/>
                <w:sz w:val="20"/>
              </w:rPr>
              <w:br/>
              <w:t>3200K</w:t>
            </w:r>
          </w:p>
          <w:p w14:paraId="35CB4075" w14:textId="54D1F71D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4000K</w:t>
            </w:r>
          </w:p>
        </w:tc>
        <w:tc>
          <w:tcPr>
            <w:tcW w:w="992" w:type="dxa"/>
          </w:tcPr>
          <w:p w14:paraId="51749109" w14:textId="73C1965B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ja</w:t>
            </w:r>
            <w:r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7FECD983" w14:textId="777CC63F" w:rsidR="00906ABD" w:rsidRPr="00463F9E" w:rsidRDefault="00906ABD" w:rsidP="00AD5DF7">
            <w:pPr>
              <w:rPr>
                <w:rFonts w:ascii="Square721 BT" w:hAnsi="Square721 BT"/>
                <w:noProof/>
                <w:sz w:val="18"/>
                <w:szCs w:val="18"/>
              </w:rPr>
            </w:pPr>
            <w:r>
              <w:rPr>
                <w:rFonts w:ascii="Square721 BT" w:hAnsi="Square721 BT"/>
                <w:noProof/>
                <w:sz w:val="18"/>
                <w:szCs w:val="18"/>
              </w:rPr>
              <w:t>4050</w:t>
            </w:r>
          </w:p>
        </w:tc>
        <w:tc>
          <w:tcPr>
            <w:tcW w:w="567" w:type="dxa"/>
          </w:tcPr>
          <w:p w14:paraId="3C616F3A" w14:textId="7025A6E5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90</w:t>
            </w:r>
          </w:p>
        </w:tc>
        <w:tc>
          <w:tcPr>
            <w:tcW w:w="709" w:type="dxa"/>
          </w:tcPr>
          <w:p w14:paraId="00F4C8A2" w14:textId="6F809AD2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E</w:t>
            </w:r>
          </w:p>
        </w:tc>
        <w:tc>
          <w:tcPr>
            <w:tcW w:w="959" w:type="dxa"/>
          </w:tcPr>
          <w:p w14:paraId="49C1AA0B" w14:textId="0706ADD3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36°</w:t>
            </w:r>
          </w:p>
        </w:tc>
      </w:tr>
      <w:tr w:rsidR="00906ABD" w:rsidRPr="00463F9E" w14:paraId="1FF0947C" w14:textId="77777777" w:rsidTr="00906ABD">
        <w:tc>
          <w:tcPr>
            <w:tcW w:w="812" w:type="dxa"/>
          </w:tcPr>
          <w:p w14:paraId="43B35DEF" w14:textId="48142D98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21399-W</w:t>
            </w:r>
          </w:p>
        </w:tc>
        <w:tc>
          <w:tcPr>
            <w:tcW w:w="1451" w:type="dxa"/>
          </w:tcPr>
          <w:p w14:paraId="532772B0" w14:textId="0EF95099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9B1A47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0D95B089" wp14:editId="42A23F07">
                  <wp:extent cx="784225" cy="771525"/>
                  <wp:effectExtent l="0" t="0" r="0" b="9525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B67B41D" w14:textId="3BD9C863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180 x Ø80</w:t>
            </w:r>
          </w:p>
        </w:tc>
        <w:tc>
          <w:tcPr>
            <w:tcW w:w="709" w:type="dxa"/>
          </w:tcPr>
          <w:p w14:paraId="44757EC6" w14:textId="7D44D5E5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40W</w:t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 xml:space="preserve"> UGR </w:t>
            </w:r>
            <w:r>
              <w:rPr>
                <w:rFonts w:ascii="Square721 BT" w:hAnsi="Square721 BT"/>
                <w:noProof/>
                <w:sz w:val="12"/>
                <w:szCs w:val="16"/>
              </w:rPr>
              <w:t>21</w:t>
            </w:r>
          </w:p>
        </w:tc>
        <w:tc>
          <w:tcPr>
            <w:tcW w:w="1134" w:type="dxa"/>
          </w:tcPr>
          <w:p w14:paraId="5000899D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CCT</w:t>
            </w:r>
            <w:r>
              <w:rPr>
                <w:rFonts w:ascii="Square721 BT" w:hAnsi="Square721 BT"/>
                <w:noProof/>
                <w:sz w:val="20"/>
              </w:rPr>
              <w:br/>
              <w:t>2700K</w:t>
            </w:r>
          </w:p>
          <w:p w14:paraId="6A8D3B48" w14:textId="296263D7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3000K</w:t>
            </w:r>
            <w:r>
              <w:rPr>
                <w:rFonts w:ascii="Square721 BT" w:hAnsi="Square721 BT"/>
                <w:noProof/>
                <w:sz w:val="20"/>
              </w:rPr>
              <w:br/>
              <w:t>400K</w:t>
            </w:r>
          </w:p>
        </w:tc>
        <w:tc>
          <w:tcPr>
            <w:tcW w:w="992" w:type="dxa"/>
          </w:tcPr>
          <w:p w14:paraId="472832B1" w14:textId="707CF5FF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6C2D7B9A" w14:textId="735EBB99" w:rsidR="00906ABD" w:rsidRPr="00463F9E" w:rsidRDefault="00906ABD" w:rsidP="00AD5DF7">
            <w:pPr>
              <w:rPr>
                <w:rFonts w:ascii="Square721 BT" w:hAnsi="Square721 BT"/>
                <w:noProof/>
                <w:sz w:val="18"/>
                <w:szCs w:val="18"/>
              </w:rPr>
            </w:pPr>
            <w:r>
              <w:rPr>
                <w:rFonts w:ascii="Square721 BT" w:hAnsi="Square721 BT"/>
                <w:noProof/>
                <w:sz w:val="18"/>
                <w:szCs w:val="18"/>
              </w:rPr>
              <w:t>4800</w:t>
            </w:r>
          </w:p>
        </w:tc>
        <w:tc>
          <w:tcPr>
            <w:tcW w:w="567" w:type="dxa"/>
          </w:tcPr>
          <w:p w14:paraId="27EBB1D7" w14:textId="77777777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</w:tcPr>
          <w:p w14:paraId="1812585B" w14:textId="43927E3E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F</w:t>
            </w:r>
          </w:p>
        </w:tc>
        <w:tc>
          <w:tcPr>
            <w:tcW w:w="959" w:type="dxa"/>
          </w:tcPr>
          <w:p w14:paraId="12D446F8" w14:textId="4D9AB805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36°</w:t>
            </w:r>
          </w:p>
        </w:tc>
      </w:tr>
      <w:tr w:rsidR="00906ABD" w:rsidRPr="00463F9E" w14:paraId="7DB6DF6C" w14:textId="77777777" w:rsidTr="00906ABD">
        <w:tc>
          <w:tcPr>
            <w:tcW w:w="812" w:type="dxa"/>
          </w:tcPr>
          <w:p w14:paraId="66B62D4F" w14:textId="2097D04F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  <w:szCs w:val="20"/>
              </w:rPr>
            </w:pPr>
            <w:r w:rsidRPr="00463F9E">
              <w:rPr>
                <w:rFonts w:ascii="Square721 BT" w:hAnsi="Square721 BT"/>
                <w:noProof/>
                <w:sz w:val="20"/>
                <w:szCs w:val="20"/>
              </w:rPr>
              <w:t>00299-W</w:t>
            </w:r>
          </w:p>
        </w:tc>
        <w:tc>
          <w:tcPr>
            <w:tcW w:w="1451" w:type="dxa"/>
          </w:tcPr>
          <w:p w14:paraId="75F50BDC" w14:textId="570F9D55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  <w:szCs w:val="20"/>
              </w:rPr>
            </w:pPr>
            <w:r w:rsidRPr="00463F9E">
              <w:rPr>
                <w:rFonts w:ascii="Square721 BT" w:hAnsi="Square721 BT"/>
                <w:noProof/>
                <w:sz w:val="20"/>
                <w:szCs w:val="20"/>
              </w:rPr>
              <w:drawing>
                <wp:inline distT="0" distB="0" distL="0" distR="0" wp14:anchorId="0D1399A7" wp14:editId="2430E98A">
                  <wp:extent cx="784225" cy="829310"/>
                  <wp:effectExtent l="0" t="0" r="0" b="8890"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4CCEED4" w14:textId="77777777" w:rsidR="00906ABD" w:rsidRDefault="00906ABD" w:rsidP="00AD5DF7">
            <w:pPr>
              <w:rPr>
                <w:rFonts w:ascii="Square721 BT" w:hAnsi="Square721 BT" w:cs="Poppins"/>
                <w:color w:val="242428"/>
                <w:sz w:val="20"/>
                <w:szCs w:val="20"/>
              </w:rPr>
            </w:pPr>
            <w:r w:rsidRPr="00463F9E">
              <w:rPr>
                <w:rFonts w:ascii="Square721 BT" w:hAnsi="Square721 BT" w:cs="Poppins"/>
                <w:color w:val="242428"/>
                <w:sz w:val="20"/>
                <w:szCs w:val="20"/>
              </w:rPr>
              <w:t>180</w:t>
            </w:r>
            <w:r>
              <w:rPr>
                <w:rFonts w:ascii="Square721 BT" w:hAnsi="Square721 BT" w:cs="Poppins"/>
                <w:color w:val="242428"/>
                <w:sz w:val="20"/>
                <w:szCs w:val="20"/>
              </w:rPr>
              <w:t>/</w:t>
            </w:r>
            <w:r w:rsidRPr="00463F9E">
              <w:rPr>
                <w:rFonts w:ascii="Square721 BT" w:hAnsi="Square721 BT" w:cs="Poppins"/>
                <w:color w:val="242428"/>
                <w:sz w:val="20"/>
                <w:szCs w:val="20"/>
              </w:rPr>
              <w:t>212</w:t>
            </w:r>
          </w:p>
          <w:p w14:paraId="54D4E0CB" w14:textId="455E7C22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  <w:szCs w:val="20"/>
              </w:rPr>
            </w:pPr>
            <w:r>
              <w:rPr>
                <w:rFonts w:ascii="Square721 BT" w:hAnsi="Square721 BT" w:cs="Poppins"/>
                <w:color w:val="242428"/>
                <w:sz w:val="20"/>
                <w:szCs w:val="20"/>
              </w:rPr>
              <w:t>/</w:t>
            </w:r>
            <w:r w:rsidRPr="00463F9E">
              <w:rPr>
                <w:rFonts w:ascii="Square721 BT" w:hAnsi="Square721 BT" w:cs="Poppins"/>
                <w:color w:val="242428"/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14:paraId="05C0BEEA" w14:textId="539E3819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463F9E">
              <w:rPr>
                <w:rFonts w:ascii="Square721 BT" w:hAnsi="Square721 BT"/>
                <w:noProof/>
                <w:sz w:val="20"/>
              </w:rPr>
              <w:t>40W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</w:tcPr>
          <w:p w14:paraId="5C670BCA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2700K</w:t>
            </w:r>
            <w:r>
              <w:rPr>
                <w:rFonts w:ascii="Square721 BT" w:hAnsi="Square721 BT"/>
                <w:noProof/>
                <w:sz w:val="20"/>
              </w:rPr>
              <w:br/>
              <w:t>3500K</w:t>
            </w:r>
          </w:p>
          <w:p w14:paraId="4B5BEB04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4000K</w:t>
            </w:r>
          </w:p>
          <w:p w14:paraId="3CFA2728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5000K</w:t>
            </w:r>
          </w:p>
          <w:p w14:paraId="4E68D174" w14:textId="4676B6AD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6000K</w:t>
            </w:r>
          </w:p>
        </w:tc>
        <w:tc>
          <w:tcPr>
            <w:tcW w:w="992" w:type="dxa"/>
          </w:tcPr>
          <w:p w14:paraId="26381CB1" w14:textId="0D469042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51B18C10" w14:textId="2F756B90" w:rsidR="00906ABD" w:rsidRPr="00463F9E" w:rsidRDefault="00906ABD" w:rsidP="00AD5DF7">
            <w:pPr>
              <w:rPr>
                <w:rFonts w:ascii="Square721 BT" w:hAnsi="Square721 BT"/>
                <w:noProof/>
                <w:sz w:val="18"/>
                <w:szCs w:val="18"/>
              </w:rPr>
            </w:pPr>
            <w:r w:rsidRPr="00463F9E">
              <w:rPr>
                <w:rFonts w:ascii="Square721 BT" w:hAnsi="Square721 BT"/>
                <w:noProof/>
                <w:sz w:val="18"/>
                <w:szCs w:val="18"/>
              </w:rPr>
              <w:t>4300</w:t>
            </w:r>
          </w:p>
        </w:tc>
        <w:tc>
          <w:tcPr>
            <w:tcW w:w="567" w:type="dxa"/>
          </w:tcPr>
          <w:p w14:paraId="235732E2" w14:textId="06572826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80</w:t>
            </w:r>
          </w:p>
        </w:tc>
        <w:tc>
          <w:tcPr>
            <w:tcW w:w="709" w:type="dxa"/>
          </w:tcPr>
          <w:p w14:paraId="6347BF3F" w14:textId="7C213AE7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D</w:t>
            </w:r>
          </w:p>
        </w:tc>
        <w:tc>
          <w:tcPr>
            <w:tcW w:w="959" w:type="dxa"/>
          </w:tcPr>
          <w:p w14:paraId="5280C81A" w14:textId="37D2631E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100°</w:t>
            </w:r>
          </w:p>
        </w:tc>
      </w:tr>
      <w:tr w:rsidR="00906ABD" w:rsidRPr="00463F9E" w14:paraId="7AAA7BB8" w14:textId="77777777" w:rsidTr="00906ABD">
        <w:tc>
          <w:tcPr>
            <w:tcW w:w="812" w:type="dxa"/>
          </w:tcPr>
          <w:p w14:paraId="59A0250F" w14:textId="0913F4B8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03187</w:t>
            </w:r>
          </w:p>
        </w:tc>
        <w:tc>
          <w:tcPr>
            <w:tcW w:w="1451" w:type="dxa"/>
          </w:tcPr>
          <w:p w14:paraId="6FBA93CD" w14:textId="03281991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 w:rsidRPr="00463F9E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346975E4" wp14:editId="4CDC77BB">
                  <wp:extent cx="784225" cy="750570"/>
                  <wp:effectExtent l="0" t="0" r="0" b="0"/>
                  <wp:docPr id="85" name="Grafi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75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9BCF893" w14:textId="77777777" w:rsidR="00906ABD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205/140</w:t>
            </w:r>
          </w:p>
          <w:p w14:paraId="63C51A21" w14:textId="05D50F6A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/140</w:t>
            </w:r>
          </w:p>
        </w:tc>
        <w:tc>
          <w:tcPr>
            <w:tcW w:w="709" w:type="dxa"/>
          </w:tcPr>
          <w:p w14:paraId="1B884B2B" w14:textId="42EF193D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</w:t>
            </w:r>
            <w:r w:rsidRPr="004B039D">
              <w:rPr>
                <w:rFonts w:ascii="Square721 BT" w:hAnsi="Square721 BT"/>
                <w:noProof/>
                <w:sz w:val="20"/>
              </w:rPr>
              <w:t>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 xml:space="preserve">UGR </w:t>
            </w:r>
            <w:r>
              <w:rPr>
                <w:rFonts w:ascii="Square721 BT" w:hAnsi="Square721 BT"/>
                <w:noProof/>
                <w:sz w:val="12"/>
                <w:szCs w:val="16"/>
              </w:rPr>
              <w:t>17</w:t>
            </w:r>
          </w:p>
        </w:tc>
        <w:tc>
          <w:tcPr>
            <w:tcW w:w="1134" w:type="dxa"/>
          </w:tcPr>
          <w:p w14:paraId="56B868AB" w14:textId="62199D32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4000K</w:t>
            </w:r>
          </w:p>
        </w:tc>
        <w:tc>
          <w:tcPr>
            <w:tcW w:w="992" w:type="dxa"/>
          </w:tcPr>
          <w:p w14:paraId="7B943CDD" w14:textId="042DCAA0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00EFD4D6" w14:textId="5226C0AF" w:rsidR="00906ABD" w:rsidRPr="00463F9E" w:rsidRDefault="00906ABD" w:rsidP="00AD5DF7">
            <w:pPr>
              <w:rPr>
                <w:rFonts w:ascii="Square721 BT" w:hAnsi="Square721 BT"/>
                <w:noProof/>
                <w:sz w:val="18"/>
                <w:szCs w:val="18"/>
              </w:rPr>
            </w:pPr>
            <w:r>
              <w:rPr>
                <w:rFonts w:ascii="Square721 BT" w:hAnsi="Square721 BT"/>
                <w:noProof/>
                <w:sz w:val="18"/>
                <w:szCs w:val="18"/>
              </w:rPr>
              <w:t>3150</w:t>
            </w:r>
          </w:p>
        </w:tc>
        <w:tc>
          <w:tcPr>
            <w:tcW w:w="567" w:type="dxa"/>
          </w:tcPr>
          <w:p w14:paraId="0BC4D49C" w14:textId="52DC2A93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85</w:t>
            </w:r>
          </w:p>
        </w:tc>
        <w:tc>
          <w:tcPr>
            <w:tcW w:w="709" w:type="dxa"/>
          </w:tcPr>
          <w:p w14:paraId="191D275D" w14:textId="77DAED06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E</w:t>
            </w:r>
          </w:p>
        </w:tc>
        <w:tc>
          <w:tcPr>
            <w:tcW w:w="959" w:type="dxa"/>
          </w:tcPr>
          <w:p w14:paraId="0E7BCCBA" w14:textId="1A3558C3" w:rsidR="00906ABD" w:rsidRPr="00463F9E" w:rsidRDefault="00906ABD" w:rsidP="00AD5DF7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40°</w:t>
            </w:r>
          </w:p>
        </w:tc>
      </w:tr>
    </w:tbl>
    <w:p w14:paraId="412549CD" w14:textId="50F5B636" w:rsidR="00163C3C" w:rsidRPr="00463F9E" w:rsidRDefault="00163C3C">
      <w:pPr>
        <w:rPr>
          <w:noProof/>
          <w:sz w:val="20"/>
        </w:rPr>
      </w:pPr>
    </w:p>
    <w:p w14:paraId="7D5C1572" w14:textId="77777777" w:rsidR="00163C3C" w:rsidRPr="00463F9E" w:rsidRDefault="00163C3C">
      <w:pPr>
        <w:rPr>
          <w:noProof/>
          <w:sz w:val="20"/>
        </w:rPr>
      </w:pPr>
      <w:r w:rsidRPr="00463F9E">
        <w:rPr>
          <w:noProof/>
          <w:sz w:val="20"/>
        </w:rPr>
        <w:br w:type="page"/>
      </w:r>
    </w:p>
    <w:tbl>
      <w:tblPr>
        <w:tblStyle w:val="Tabellenraster"/>
        <w:tblW w:w="9318" w:type="dxa"/>
        <w:tblInd w:w="-959" w:type="dxa"/>
        <w:tblLayout w:type="fixed"/>
        <w:tblLook w:val="04A0" w:firstRow="1" w:lastRow="0" w:firstColumn="1" w:lastColumn="0" w:noHBand="0" w:noVBand="1"/>
      </w:tblPr>
      <w:tblGrid>
        <w:gridCol w:w="812"/>
        <w:gridCol w:w="1451"/>
        <w:gridCol w:w="1276"/>
        <w:gridCol w:w="709"/>
        <w:gridCol w:w="250"/>
        <w:gridCol w:w="884"/>
        <w:gridCol w:w="992"/>
        <w:gridCol w:w="709"/>
        <w:gridCol w:w="534"/>
        <w:gridCol w:w="33"/>
        <w:gridCol w:w="709"/>
        <w:gridCol w:w="959"/>
      </w:tblGrid>
      <w:tr w:rsidR="00906ABD" w:rsidRPr="00C72B30" w14:paraId="7DDCFCE6" w14:textId="62E64648" w:rsidTr="00906ABD">
        <w:tc>
          <w:tcPr>
            <w:tcW w:w="812" w:type="dxa"/>
          </w:tcPr>
          <w:p w14:paraId="4E458D86" w14:textId="01D22825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bookmarkStart w:id="1" w:name="_Hlk212102326"/>
            <w: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lastRenderedPageBreak/>
              <w:t>C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ode</w:t>
            </w:r>
          </w:p>
        </w:tc>
        <w:tc>
          <w:tcPr>
            <w:tcW w:w="1451" w:type="dxa"/>
          </w:tcPr>
          <w:p w14:paraId="71B10847" w14:textId="39F6DB3D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</w:tcPr>
          <w:p w14:paraId="23B0B256" w14:textId="33C4DB16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</w:tcPr>
          <w:p w14:paraId="2F978B06" w14:textId="747410AD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</w:tcPr>
          <w:p w14:paraId="63BD2923" w14:textId="67320C24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</w:tcPr>
          <w:p w14:paraId="3E31040E" w14:textId="29C41C71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</w:tcPr>
          <w:p w14:paraId="6AE01A40" w14:textId="4668D144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</w:tcPr>
          <w:p w14:paraId="4F93A14E" w14:textId="14E32BD2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</w:tcPr>
          <w:p w14:paraId="325BF0BA" w14:textId="0D429D27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</w:tcPr>
          <w:p w14:paraId="0C2EE392" w14:textId="1D421EB1" w:rsidR="00906ABD" w:rsidRPr="00C72B30" w:rsidRDefault="00906ABD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bookmarkEnd w:id="1"/>
      <w:tr w:rsidR="00906ABD" w14:paraId="65156635" w14:textId="5B9805B7" w:rsidTr="00906ABD">
        <w:tc>
          <w:tcPr>
            <w:tcW w:w="812" w:type="dxa"/>
          </w:tcPr>
          <w:p w14:paraId="5A76271B" w14:textId="2DB04928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06136-S</w:t>
            </w:r>
          </w:p>
        </w:tc>
        <w:tc>
          <w:tcPr>
            <w:tcW w:w="1451" w:type="dxa"/>
          </w:tcPr>
          <w:p w14:paraId="21DF11D8" w14:textId="5D5329C4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A8CBE1A" wp14:editId="59944F1C">
                  <wp:extent cx="823913" cy="532797"/>
                  <wp:effectExtent l="0" t="0" r="0" b="63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89" cy="5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83AAD6D" w14:textId="77777777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Ø90</w:t>
            </w:r>
          </w:p>
          <w:p w14:paraId="0B896EB8" w14:textId="5115898B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/160/210</w:t>
            </w:r>
          </w:p>
        </w:tc>
        <w:tc>
          <w:tcPr>
            <w:tcW w:w="709" w:type="dxa"/>
          </w:tcPr>
          <w:p w14:paraId="05BC62EA" w14:textId="68E3BF40" w:rsidR="00906ABD" w:rsidRPr="004B039D" w:rsidRDefault="00906AB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  <w:gridSpan w:val="2"/>
          </w:tcPr>
          <w:p w14:paraId="272B5D83" w14:textId="1A1662BA" w:rsidR="00906ABD" w:rsidRPr="004B039D" w:rsidRDefault="00906AB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</w:tc>
        <w:tc>
          <w:tcPr>
            <w:tcW w:w="992" w:type="dxa"/>
          </w:tcPr>
          <w:p w14:paraId="28AC9BC1" w14:textId="2EC909F2" w:rsidR="00906ABD" w:rsidRPr="004B039D" w:rsidRDefault="00906AB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</w:t>
            </w:r>
            <w:r w:rsidRPr="004B039D">
              <w:rPr>
                <w:rFonts w:ascii="Square721 BT" w:hAnsi="Square721 BT"/>
                <w:noProof/>
                <w:sz w:val="20"/>
              </w:rPr>
              <w:t>ein</w:t>
            </w:r>
          </w:p>
        </w:tc>
        <w:tc>
          <w:tcPr>
            <w:tcW w:w="709" w:type="dxa"/>
          </w:tcPr>
          <w:p w14:paraId="45AF2E66" w14:textId="79756B91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</w:tcPr>
          <w:p w14:paraId="3208FAF3" w14:textId="2EC9E807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6C93E7A7" w14:textId="6DA019C1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012AE164" w14:textId="251868D7" w:rsidR="00906ABD" w:rsidRPr="00C72B30" w:rsidRDefault="00906AB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24°</w:t>
            </w:r>
          </w:p>
        </w:tc>
      </w:tr>
      <w:tr w:rsidR="00906ABD" w14:paraId="5578C221" w14:textId="77777777" w:rsidTr="00906ABD">
        <w:tc>
          <w:tcPr>
            <w:tcW w:w="812" w:type="dxa"/>
          </w:tcPr>
          <w:p w14:paraId="513D4F48" w14:textId="5953BEBC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06136-W</w:t>
            </w:r>
          </w:p>
        </w:tc>
        <w:tc>
          <w:tcPr>
            <w:tcW w:w="1451" w:type="dxa"/>
          </w:tcPr>
          <w:p w14:paraId="6E77F7E2" w14:textId="01C72E06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25A047A8" wp14:editId="69CF9B9A">
                  <wp:extent cx="733514" cy="542925"/>
                  <wp:effectExtent l="0" t="0" r="9525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880" cy="54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B543EBB" w14:textId="77777777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Ø90</w:t>
            </w:r>
          </w:p>
          <w:p w14:paraId="0B6D8A2C" w14:textId="49F76C40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/160/210</w:t>
            </w:r>
          </w:p>
        </w:tc>
        <w:tc>
          <w:tcPr>
            <w:tcW w:w="709" w:type="dxa"/>
          </w:tcPr>
          <w:p w14:paraId="045A7136" w14:textId="166D024D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UGR21</w:t>
            </w:r>
          </w:p>
        </w:tc>
        <w:tc>
          <w:tcPr>
            <w:tcW w:w="1134" w:type="dxa"/>
            <w:gridSpan w:val="2"/>
          </w:tcPr>
          <w:p w14:paraId="1CB5D313" w14:textId="6E68173B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5000K</w:t>
            </w:r>
          </w:p>
        </w:tc>
        <w:tc>
          <w:tcPr>
            <w:tcW w:w="992" w:type="dxa"/>
          </w:tcPr>
          <w:p w14:paraId="066F4B0F" w14:textId="20208D96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</w:t>
            </w:r>
            <w:r w:rsidRPr="004B039D">
              <w:rPr>
                <w:rFonts w:ascii="Square721 BT" w:hAnsi="Square721 BT"/>
                <w:noProof/>
                <w:sz w:val="20"/>
              </w:rPr>
              <w:t>ein</w:t>
            </w:r>
          </w:p>
        </w:tc>
        <w:tc>
          <w:tcPr>
            <w:tcW w:w="709" w:type="dxa"/>
          </w:tcPr>
          <w:p w14:paraId="769F390A" w14:textId="4EF7A05E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</w:tcPr>
          <w:p w14:paraId="37F2F982" w14:textId="63FE7891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555C367C" w14:textId="1D8FFD3E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4DA304A5" w14:textId="24FC6ED8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24°</w:t>
            </w:r>
          </w:p>
        </w:tc>
      </w:tr>
      <w:tr w:rsidR="00906ABD" w14:paraId="169C26C8" w14:textId="56CC1833" w:rsidTr="00906ABD">
        <w:tc>
          <w:tcPr>
            <w:tcW w:w="812" w:type="dxa"/>
          </w:tcPr>
          <w:p w14:paraId="71BF2554" w14:textId="15EF2082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8683-B</w:t>
            </w:r>
          </w:p>
        </w:tc>
        <w:tc>
          <w:tcPr>
            <w:tcW w:w="1451" w:type="dxa"/>
          </w:tcPr>
          <w:p w14:paraId="00FEF7E5" w14:textId="3817525A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ADB0D96" wp14:editId="0B288713">
                  <wp:extent cx="945711" cy="609600"/>
                  <wp:effectExtent l="0" t="0" r="698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637" cy="6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BF6938C" w14:textId="02349073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Kopf: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110 x Ø100</w:t>
            </w:r>
          </w:p>
        </w:tc>
        <w:tc>
          <w:tcPr>
            <w:tcW w:w="709" w:type="dxa"/>
          </w:tcPr>
          <w:p w14:paraId="5078B5B3" w14:textId="2AAA66A1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  <w:gridSpan w:val="2"/>
          </w:tcPr>
          <w:p w14:paraId="41DF85FF" w14:textId="687AE0A8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5000K</w:t>
            </w:r>
          </w:p>
        </w:tc>
        <w:tc>
          <w:tcPr>
            <w:tcW w:w="992" w:type="dxa"/>
          </w:tcPr>
          <w:p w14:paraId="2BB3D2CD" w14:textId="28375CC3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</w:t>
            </w:r>
            <w:r w:rsidRPr="004B039D">
              <w:rPr>
                <w:rFonts w:ascii="Square721 BT" w:hAnsi="Square721 BT"/>
                <w:noProof/>
                <w:sz w:val="20"/>
              </w:rPr>
              <w:t>ein</w:t>
            </w:r>
          </w:p>
        </w:tc>
        <w:tc>
          <w:tcPr>
            <w:tcW w:w="709" w:type="dxa"/>
          </w:tcPr>
          <w:p w14:paraId="37245124" w14:textId="0B1EAFBD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</w:tcPr>
          <w:p w14:paraId="570716DE" w14:textId="0268917E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0749B330" w14:textId="7F5ABCBA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316BFB80" w14:textId="46066B67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14:paraId="5E1D2E19" w14:textId="77777777" w:rsidTr="00906ABD">
        <w:tc>
          <w:tcPr>
            <w:tcW w:w="812" w:type="dxa"/>
          </w:tcPr>
          <w:p w14:paraId="44BBB698" w14:textId="1F592968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8683-W</w:t>
            </w:r>
          </w:p>
        </w:tc>
        <w:tc>
          <w:tcPr>
            <w:tcW w:w="1451" w:type="dxa"/>
          </w:tcPr>
          <w:p w14:paraId="00D6F28D" w14:textId="4D07F12A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72534C3" wp14:editId="1965FB67">
                  <wp:extent cx="823595" cy="75184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123C285" w14:textId="48221158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Kopf: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110 x Ø100</w:t>
            </w:r>
          </w:p>
        </w:tc>
        <w:tc>
          <w:tcPr>
            <w:tcW w:w="709" w:type="dxa"/>
          </w:tcPr>
          <w:p w14:paraId="63EA441A" w14:textId="5E002DF7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  <w:gridSpan w:val="2"/>
          </w:tcPr>
          <w:p w14:paraId="2D43924E" w14:textId="1E93D856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</w:tc>
        <w:tc>
          <w:tcPr>
            <w:tcW w:w="992" w:type="dxa"/>
          </w:tcPr>
          <w:p w14:paraId="145093A7" w14:textId="4C3A0502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</w:t>
            </w:r>
            <w:r w:rsidRPr="004B039D">
              <w:rPr>
                <w:rFonts w:ascii="Square721 BT" w:hAnsi="Square721 BT"/>
                <w:noProof/>
                <w:sz w:val="20"/>
              </w:rPr>
              <w:t>ein</w:t>
            </w:r>
          </w:p>
        </w:tc>
        <w:tc>
          <w:tcPr>
            <w:tcW w:w="709" w:type="dxa"/>
          </w:tcPr>
          <w:p w14:paraId="723D34EC" w14:textId="32700DB8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</w:tcPr>
          <w:p w14:paraId="4DC3B1D7" w14:textId="693F40AB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312437F9" w14:textId="460520AF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55841735" w14:textId="7C5DDFAE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14:paraId="37CF2869" w14:textId="375D0FA6" w:rsidTr="00906ABD">
        <w:tc>
          <w:tcPr>
            <w:tcW w:w="812" w:type="dxa"/>
          </w:tcPr>
          <w:p w14:paraId="15D7A8F2" w14:textId="5045F380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80456-S</w:t>
            </w:r>
          </w:p>
        </w:tc>
        <w:tc>
          <w:tcPr>
            <w:tcW w:w="1451" w:type="dxa"/>
          </w:tcPr>
          <w:p w14:paraId="7F8892DB" w14:textId="7058B2FE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83370C7" wp14:editId="3E1B6A8C">
                  <wp:extent cx="814388" cy="538296"/>
                  <wp:effectExtent l="0" t="0" r="508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42" cy="551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F482CAA" w14:textId="4E50D2B2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</w:p>
          <w:p w14:paraId="2CCD5D53" w14:textId="2587300E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223 x</w:t>
            </w:r>
          </w:p>
          <w:p w14:paraId="14D9B86E" w14:textId="719AC957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Ø76</w:t>
            </w:r>
          </w:p>
        </w:tc>
        <w:tc>
          <w:tcPr>
            <w:tcW w:w="709" w:type="dxa"/>
          </w:tcPr>
          <w:p w14:paraId="3576D159" w14:textId="0883A0FE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</w:tcPr>
          <w:p w14:paraId="2A4A0B7D" w14:textId="1F4721B7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5000K</w:t>
            </w:r>
          </w:p>
        </w:tc>
        <w:tc>
          <w:tcPr>
            <w:tcW w:w="992" w:type="dxa"/>
          </w:tcPr>
          <w:p w14:paraId="317C8A1E" w14:textId="4B005C0A" w:rsidR="00906ABD" w:rsidRPr="004B039D" w:rsidRDefault="00906ABD" w:rsidP="0035423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4B039D">
              <w:rPr>
                <w:rFonts w:ascii="Square721 BT" w:hAnsi="Square721 BT"/>
                <w:noProof/>
                <w:sz w:val="20"/>
              </w:rPr>
              <w:t>a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75A7912D" w14:textId="4AFB9801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</w:tcPr>
          <w:p w14:paraId="4240FD66" w14:textId="243B3C3A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3879523A" w14:textId="678A5DE5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21543DAF" w14:textId="6855090A" w:rsidR="00906ABD" w:rsidRPr="00C72B30" w:rsidRDefault="00906ABD" w:rsidP="0035423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14:paraId="4E3470E5" w14:textId="77777777" w:rsidTr="00906ABD">
        <w:tc>
          <w:tcPr>
            <w:tcW w:w="812" w:type="dxa"/>
          </w:tcPr>
          <w:p w14:paraId="778E1E1E" w14:textId="160C9C67" w:rsidR="00906ABD" w:rsidRPr="00C72B30" w:rsidRDefault="00906ABD" w:rsidP="00735112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80456-W</w:t>
            </w:r>
          </w:p>
        </w:tc>
        <w:tc>
          <w:tcPr>
            <w:tcW w:w="1451" w:type="dxa"/>
          </w:tcPr>
          <w:p w14:paraId="42808BBD" w14:textId="0D790A55" w:rsidR="00906ABD" w:rsidRPr="00C72B30" w:rsidRDefault="00906ABD" w:rsidP="00735112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0926E03" wp14:editId="6C935163">
                  <wp:extent cx="823595" cy="680720"/>
                  <wp:effectExtent l="0" t="0" r="0" b="508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8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7E3C389E" w14:textId="77777777" w:rsidR="00906ABD" w:rsidRPr="00C72B30" w:rsidRDefault="00906ABD" w:rsidP="00735112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</w:p>
          <w:p w14:paraId="6754F14B" w14:textId="2EA71F46" w:rsidR="00906ABD" w:rsidRPr="00C72B30" w:rsidRDefault="00906ABD" w:rsidP="00735112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223 x</w:t>
            </w:r>
          </w:p>
          <w:p w14:paraId="587D97DE" w14:textId="605F7B7F" w:rsidR="00906ABD" w:rsidRPr="00C72B30" w:rsidRDefault="00906ABD" w:rsidP="00735112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Ø76</w:t>
            </w:r>
          </w:p>
        </w:tc>
        <w:tc>
          <w:tcPr>
            <w:tcW w:w="709" w:type="dxa"/>
          </w:tcPr>
          <w:p w14:paraId="6538010E" w14:textId="30148C6B" w:rsidR="00906ABD" w:rsidRPr="004B039D" w:rsidRDefault="00906ABD" w:rsidP="00735112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</w:tcPr>
          <w:p w14:paraId="308D5505" w14:textId="1F5BC0A9" w:rsidR="00906ABD" w:rsidRPr="004B039D" w:rsidRDefault="00906ABD" w:rsidP="00735112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4000K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5000K</w:t>
            </w:r>
          </w:p>
        </w:tc>
        <w:tc>
          <w:tcPr>
            <w:tcW w:w="992" w:type="dxa"/>
          </w:tcPr>
          <w:p w14:paraId="39037FFA" w14:textId="5CC238FD" w:rsidR="00906ABD" w:rsidRPr="004B039D" w:rsidRDefault="00906ABD" w:rsidP="00735112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4B039D">
              <w:rPr>
                <w:rFonts w:ascii="Square721 BT" w:hAnsi="Square721 BT"/>
                <w:noProof/>
                <w:sz w:val="20"/>
              </w:rPr>
              <w:t>a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56516785" w14:textId="3B9A68EE" w:rsidR="00906ABD" w:rsidRPr="00C72B30" w:rsidRDefault="00906ABD" w:rsidP="00735112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</w:tcPr>
          <w:p w14:paraId="6157C37C" w14:textId="150B08CE" w:rsidR="00906ABD" w:rsidRPr="00C72B30" w:rsidRDefault="00906ABD" w:rsidP="00735112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0BFD4105" w14:textId="5245F869" w:rsidR="00906ABD" w:rsidRPr="00C72B30" w:rsidRDefault="00906ABD" w:rsidP="00735112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0DB41F48" w14:textId="120C1AE1" w:rsidR="00906ABD" w:rsidRPr="00C72B30" w:rsidRDefault="00906ABD" w:rsidP="00735112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14:paraId="0D46E302" w14:textId="77777777" w:rsidTr="00906ABD">
        <w:tc>
          <w:tcPr>
            <w:tcW w:w="812" w:type="dxa"/>
          </w:tcPr>
          <w:p w14:paraId="647E66D0" w14:textId="02D882A4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120410-S</w:t>
            </w:r>
          </w:p>
        </w:tc>
        <w:tc>
          <w:tcPr>
            <w:tcW w:w="1451" w:type="dxa"/>
          </w:tcPr>
          <w:p w14:paraId="63837AC1" w14:textId="151BBF16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596C61C6" wp14:editId="2DEFBC7A">
                  <wp:extent cx="823595" cy="672465"/>
                  <wp:effectExtent l="0" t="0" r="0" b="0"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7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609395F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Ø88</w:t>
            </w:r>
          </w:p>
          <w:p w14:paraId="6AEAC3A1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/153/147</w:t>
            </w:r>
          </w:p>
        </w:tc>
        <w:tc>
          <w:tcPr>
            <w:tcW w:w="709" w:type="dxa"/>
          </w:tcPr>
          <w:p w14:paraId="4B5FFAB0" w14:textId="77777777" w:rsidR="00906ABD" w:rsidRPr="004B039D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</w:tcPr>
          <w:p w14:paraId="3C210DE0" w14:textId="77777777" w:rsidR="00906ABD" w:rsidRPr="004B039D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CCT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8"/>
                <w:szCs w:val="22"/>
              </w:rPr>
              <w:t>2700-3600-4500K</w:t>
            </w:r>
          </w:p>
        </w:tc>
        <w:tc>
          <w:tcPr>
            <w:tcW w:w="992" w:type="dxa"/>
          </w:tcPr>
          <w:p w14:paraId="5B1E1F58" w14:textId="0739D137" w:rsidR="00906ABD" w:rsidRPr="004B039D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4B039D">
              <w:rPr>
                <w:rFonts w:ascii="Square721 BT" w:hAnsi="Square721 BT"/>
                <w:noProof/>
                <w:sz w:val="20"/>
              </w:rPr>
              <w:t>a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2DA54C0F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</w:tcPr>
          <w:p w14:paraId="2BBB3056" w14:textId="5B4616CA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3963B42A" w14:textId="27FA5FDF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41038B7F" w14:textId="39832EC8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24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°-60°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Linse</w:t>
            </w:r>
          </w:p>
        </w:tc>
      </w:tr>
      <w:tr w:rsidR="00906ABD" w14:paraId="6BC40122" w14:textId="77777777" w:rsidTr="00906ABD">
        <w:tc>
          <w:tcPr>
            <w:tcW w:w="812" w:type="dxa"/>
            <w:tcBorders>
              <w:bottom w:val="nil"/>
            </w:tcBorders>
          </w:tcPr>
          <w:p w14:paraId="573E72C0" w14:textId="50FFF242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120410-W</w:t>
            </w:r>
          </w:p>
        </w:tc>
        <w:tc>
          <w:tcPr>
            <w:tcW w:w="1451" w:type="dxa"/>
            <w:tcBorders>
              <w:bottom w:val="nil"/>
            </w:tcBorders>
          </w:tcPr>
          <w:p w14:paraId="737F7793" w14:textId="603B1FC3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11E5C1A" wp14:editId="64C02BBB">
                  <wp:extent cx="547688" cy="646078"/>
                  <wp:effectExtent l="0" t="0" r="5080" b="1905"/>
                  <wp:docPr id="76" name="Grafi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53" cy="65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7C1B36EA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Ø88</w:t>
            </w:r>
          </w:p>
          <w:p w14:paraId="3B169A3B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/153/147</w:t>
            </w:r>
          </w:p>
        </w:tc>
        <w:tc>
          <w:tcPr>
            <w:tcW w:w="709" w:type="dxa"/>
            <w:tcBorders>
              <w:bottom w:val="nil"/>
            </w:tcBorders>
          </w:tcPr>
          <w:p w14:paraId="6D27A093" w14:textId="77777777" w:rsidR="00906ABD" w:rsidRPr="004B039D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30W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24480AC2" w14:textId="77777777" w:rsidR="00906ABD" w:rsidRPr="004B039D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 w:rsidRPr="004B039D">
              <w:rPr>
                <w:rFonts w:ascii="Square721 BT" w:hAnsi="Square721 BT"/>
                <w:noProof/>
                <w:sz w:val="20"/>
              </w:rPr>
              <w:t>CCT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</w:r>
            <w:r w:rsidRPr="004B039D">
              <w:rPr>
                <w:rFonts w:ascii="Square721 BT" w:hAnsi="Square721 BT"/>
                <w:noProof/>
                <w:sz w:val="18"/>
                <w:szCs w:val="22"/>
              </w:rPr>
              <w:t>2700-3600-4500K</w:t>
            </w:r>
          </w:p>
        </w:tc>
        <w:tc>
          <w:tcPr>
            <w:tcW w:w="992" w:type="dxa"/>
            <w:tcBorders>
              <w:bottom w:val="nil"/>
            </w:tcBorders>
          </w:tcPr>
          <w:p w14:paraId="7AD188EB" w14:textId="5A54279A" w:rsidR="00906ABD" w:rsidRPr="004B039D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4B039D">
              <w:rPr>
                <w:rFonts w:ascii="Square721 BT" w:hAnsi="Square721 BT"/>
                <w:noProof/>
                <w:sz w:val="20"/>
              </w:rPr>
              <w:t>a</w:t>
            </w:r>
            <w:r w:rsidRPr="004B039D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bottom w:val="nil"/>
            </w:tcBorders>
          </w:tcPr>
          <w:p w14:paraId="537E9469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1AEF3230" w14:textId="31CFEEB1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  <w:tcBorders>
              <w:bottom w:val="nil"/>
            </w:tcBorders>
          </w:tcPr>
          <w:p w14:paraId="3A104F7F" w14:textId="7239B0FD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  <w:tcBorders>
              <w:bottom w:val="nil"/>
            </w:tcBorders>
          </w:tcPr>
          <w:p w14:paraId="1EC67C54" w14:textId="642179E6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24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°-60°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Linse</w:t>
            </w:r>
          </w:p>
        </w:tc>
      </w:tr>
      <w:tr w:rsidR="00906ABD" w:rsidRPr="00C72B30" w14:paraId="40FAB3A4" w14:textId="77777777" w:rsidTr="00906ABD">
        <w:tc>
          <w:tcPr>
            <w:tcW w:w="812" w:type="dxa"/>
            <w:tcBorders>
              <w:top w:val="nil"/>
            </w:tcBorders>
          </w:tcPr>
          <w:p w14:paraId="5737AEEC" w14:textId="69FC0D1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73099-S</w:t>
            </w:r>
          </w:p>
        </w:tc>
        <w:tc>
          <w:tcPr>
            <w:tcW w:w="1451" w:type="dxa"/>
            <w:tcBorders>
              <w:top w:val="nil"/>
            </w:tcBorders>
          </w:tcPr>
          <w:p w14:paraId="2B6EAAFF" w14:textId="036866A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142237B" wp14:editId="6157DF01">
                  <wp:extent cx="823595" cy="63627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</w:tcBorders>
          </w:tcPr>
          <w:p w14:paraId="4FA2B14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43/115/165</w:t>
            </w:r>
          </w:p>
        </w:tc>
        <w:tc>
          <w:tcPr>
            <w:tcW w:w="709" w:type="dxa"/>
            <w:tcBorders>
              <w:top w:val="nil"/>
            </w:tcBorders>
          </w:tcPr>
          <w:p w14:paraId="2F77FD4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 16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293CA31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</w:t>
            </w:r>
          </w:p>
          <w:p w14:paraId="1649DE2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6000K</w:t>
            </w:r>
          </w:p>
        </w:tc>
        <w:tc>
          <w:tcPr>
            <w:tcW w:w="992" w:type="dxa"/>
            <w:tcBorders>
              <w:top w:val="nil"/>
            </w:tcBorders>
          </w:tcPr>
          <w:p w14:paraId="2ADC89D6" w14:textId="43307BF6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n</w:t>
            </w:r>
            <w:r w:rsidRPr="00C72B30">
              <w:rPr>
                <w:rFonts w:ascii="Square721 BT" w:hAnsi="Square721 BT"/>
                <w:noProof/>
                <w:sz w:val="20"/>
              </w:rPr>
              <w:t>ein</w:t>
            </w:r>
          </w:p>
        </w:tc>
        <w:tc>
          <w:tcPr>
            <w:tcW w:w="709" w:type="dxa"/>
            <w:tcBorders>
              <w:top w:val="nil"/>
            </w:tcBorders>
          </w:tcPr>
          <w:p w14:paraId="69A0A06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4000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67F0A408" w14:textId="1235C46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  <w:tcBorders>
              <w:top w:val="nil"/>
            </w:tcBorders>
          </w:tcPr>
          <w:p w14:paraId="523631BC" w14:textId="0B7A252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top w:val="nil"/>
            </w:tcBorders>
          </w:tcPr>
          <w:p w14:paraId="041EDA7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30°</w:t>
            </w:r>
          </w:p>
        </w:tc>
      </w:tr>
      <w:tr w:rsidR="00906ABD" w:rsidRPr="00C72B30" w14:paraId="6F4D3DA0" w14:textId="77777777" w:rsidTr="00906ABD">
        <w:tc>
          <w:tcPr>
            <w:tcW w:w="812" w:type="dxa"/>
          </w:tcPr>
          <w:p w14:paraId="0D60022C" w14:textId="1BD5F0A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73099-W</w:t>
            </w:r>
          </w:p>
        </w:tc>
        <w:tc>
          <w:tcPr>
            <w:tcW w:w="1451" w:type="dxa"/>
          </w:tcPr>
          <w:p w14:paraId="6CCA6727" w14:textId="0E3E76C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313017C" wp14:editId="0B2CA201">
                  <wp:extent cx="823595" cy="66802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BE4356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43/115/165</w:t>
            </w:r>
          </w:p>
        </w:tc>
        <w:tc>
          <w:tcPr>
            <w:tcW w:w="709" w:type="dxa"/>
          </w:tcPr>
          <w:p w14:paraId="6CE2BD5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 16</w:t>
            </w:r>
          </w:p>
        </w:tc>
        <w:tc>
          <w:tcPr>
            <w:tcW w:w="1134" w:type="dxa"/>
            <w:gridSpan w:val="2"/>
          </w:tcPr>
          <w:p w14:paraId="518585A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</w:t>
            </w:r>
          </w:p>
          <w:p w14:paraId="0A65E8A3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6000K</w:t>
            </w:r>
          </w:p>
        </w:tc>
        <w:tc>
          <w:tcPr>
            <w:tcW w:w="992" w:type="dxa"/>
          </w:tcPr>
          <w:p w14:paraId="029A5DD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770E52B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4000</w:t>
            </w:r>
          </w:p>
        </w:tc>
        <w:tc>
          <w:tcPr>
            <w:tcW w:w="567" w:type="dxa"/>
            <w:gridSpan w:val="2"/>
          </w:tcPr>
          <w:p w14:paraId="295ACB2B" w14:textId="37D77A0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7B8872B3" w14:textId="15D1B6B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3CA538B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30°</w:t>
            </w:r>
          </w:p>
        </w:tc>
      </w:tr>
      <w:tr w:rsidR="00906ABD" w:rsidRPr="00C72B30" w14:paraId="6634582A" w14:textId="77777777" w:rsidTr="00906ABD">
        <w:tc>
          <w:tcPr>
            <w:tcW w:w="812" w:type="dxa"/>
          </w:tcPr>
          <w:p w14:paraId="7BAB7F95" w14:textId="47E47D3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537501-B</w:t>
            </w:r>
          </w:p>
        </w:tc>
        <w:tc>
          <w:tcPr>
            <w:tcW w:w="1451" w:type="dxa"/>
          </w:tcPr>
          <w:p w14:paraId="5B1EBCAC" w14:textId="5289631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8F2065A" wp14:editId="77EAB3BC">
                  <wp:extent cx="823595" cy="414655"/>
                  <wp:effectExtent l="0" t="0" r="0" b="4445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41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539083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45/600/75</w:t>
            </w:r>
          </w:p>
        </w:tc>
        <w:tc>
          <w:tcPr>
            <w:tcW w:w="709" w:type="dxa"/>
          </w:tcPr>
          <w:p w14:paraId="37FC4DB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UGR17</w:t>
            </w:r>
          </w:p>
        </w:tc>
        <w:tc>
          <w:tcPr>
            <w:tcW w:w="1134" w:type="dxa"/>
            <w:gridSpan w:val="2"/>
          </w:tcPr>
          <w:p w14:paraId="653E405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</w:p>
          <w:p w14:paraId="20383CA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2700-</w:t>
            </w:r>
          </w:p>
          <w:p w14:paraId="287B98B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4000K</w:t>
            </w:r>
          </w:p>
        </w:tc>
        <w:tc>
          <w:tcPr>
            <w:tcW w:w="992" w:type="dxa"/>
          </w:tcPr>
          <w:p w14:paraId="289EEB0B" w14:textId="75968268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C72B30">
              <w:rPr>
                <w:rFonts w:ascii="Square721 BT" w:hAnsi="Square721 BT"/>
                <w:noProof/>
                <w:sz w:val="20"/>
              </w:rPr>
              <w:t>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73ABC5C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2700</w:t>
            </w:r>
          </w:p>
        </w:tc>
        <w:tc>
          <w:tcPr>
            <w:tcW w:w="567" w:type="dxa"/>
            <w:gridSpan w:val="2"/>
          </w:tcPr>
          <w:p w14:paraId="20569D6B" w14:textId="6EAD40A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1FD0749C" w14:textId="3D9BE2B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1B16596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120°</w:t>
            </w:r>
          </w:p>
        </w:tc>
      </w:tr>
      <w:tr w:rsidR="00906ABD" w:rsidRPr="00C72B30" w14:paraId="11B827CC" w14:textId="77777777" w:rsidTr="00906ABD">
        <w:tc>
          <w:tcPr>
            <w:tcW w:w="812" w:type="dxa"/>
            <w:tcBorders>
              <w:bottom w:val="single" w:sz="4" w:space="0" w:color="auto"/>
            </w:tcBorders>
          </w:tcPr>
          <w:p w14:paraId="2DE79D02" w14:textId="54429DA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537501-W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1271E60" w14:textId="7D4A7E99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1FE3C0C" wp14:editId="11523882">
                  <wp:extent cx="823595" cy="38862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C4F78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45/600/75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59E2A6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UGR17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A58B40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</w:p>
          <w:p w14:paraId="47FE389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2700-</w:t>
            </w:r>
          </w:p>
          <w:p w14:paraId="7ECDFBD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4000K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42E156" w14:textId="22F27B9F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C72B30">
              <w:rPr>
                <w:rFonts w:ascii="Square721 BT" w:hAnsi="Square721 BT"/>
                <w:noProof/>
                <w:sz w:val="20"/>
              </w:rPr>
              <w:t>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CB7AA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2700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342E388B" w14:textId="52D0F21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2E4844" w14:textId="35E1D82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7A97377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120°</w:t>
            </w:r>
          </w:p>
        </w:tc>
      </w:tr>
      <w:tr w:rsidR="00906ABD" w:rsidRPr="00C72B30" w14:paraId="779C7551" w14:textId="77777777" w:rsidTr="00906ABD">
        <w:trPr>
          <w:trHeight w:val="2053"/>
        </w:trPr>
        <w:tc>
          <w:tcPr>
            <w:tcW w:w="812" w:type="dxa"/>
            <w:tcBorders>
              <w:bottom w:val="nil"/>
            </w:tcBorders>
          </w:tcPr>
          <w:p w14:paraId="0CD83BCE" w14:textId="2CFB000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72187-S</w:t>
            </w:r>
          </w:p>
        </w:tc>
        <w:tc>
          <w:tcPr>
            <w:tcW w:w="1451" w:type="dxa"/>
            <w:tcBorders>
              <w:bottom w:val="nil"/>
            </w:tcBorders>
          </w:tcPr>
          <w:p w14:paraId="60DB7DB2" w14:textId="297F1F1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1A4E83C9" wp14:editId="5122751C">
                  <wp:extent cx="823595" cy="758190"/>
                  <wp:effectExtent l="0" t="0" r="0" b="381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5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5F72058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205/140/140</w:t>
            </w:r>
          </w:p>
        </w:tc>
        <w:tc>
          <w:tcPr>
            <w:tcW w:w="709" w:type="dxa"/>
            <w:tcBorders>
              <w:bottom w:val="nil"/>
            </w:tcBorders>
          </w:tcPr>
          <w:p w14:paraId="344B138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UGR17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3F38720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4000K</w:t>
            </w:r>
          </w:p>
        </w:tc>
        <w:tc>
          <w:tcPr>
            <w:tcW w:w="992" w:type="dxa"/>
            <w:tcBorders>
              <w:bottom w:val="nil"/>
            </w:tcBorders>
          </w:tcPr>
          <w:p w14:paraId="737ACCB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  <w:tcBorders>
              <w:bottom w:val="nil"/>
            </w:tcBorders>
          </w:tcPr>
          <w:p w14:paraId="490D148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2550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55F1413B" w14:textId="1116B3C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85</w:t>
            </w:r>
          </w:p>
        </w:tc>
        <w:tc>
          <w:tcPr>
            <w:tcW w:w="709" w:type="dxa"/>
            <w:tcBorders>
              <w:bottom w:val="nil"/>
            </w:tcBorders>
          </w:tcPr>
          <w:p w14:paraId="15D84200" w14:textId="6C3C074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2468C92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40°</w:t>
            </w:r>
          </w:p>
        </w:tc>
      </w:tr>
      <w:tr w:rsidR="00906ABD" w:rsidRPr="00C72B30" w14:paraId="3C236CDE" w14:textId="77777777" w:rsidTr="00906ABD">
        <w:tc>
          <w:tcPr>
            <w:tcW w:w="812" w:type="dxa"/>
            <w:tcBorders>
              <w:top w:val="nil"/>
            </w:tcBorders>
          </w:tcPr>
          <w:p w14:paraId="58486B91" w14:textId="77777777" w:rsidR="00906ABD" w:rsidRPr="00C72B30" w:rsidRDefault="00906ABD" w:rsidP="00131D7D">
            <w:pPr>
              <w:jc w:val="center"/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lastRenderedPageBreak/>
              <w:t>Code</w:t>
            </w:r>
          </w:p>
        </w:tc>
        <w:tc>
          <w:tcPr>
            <w:tcW w:w="1451" w:type="dxa"/>
            <w:tcBorders>
              <w:top w:val="nil"/>
            </w:tcBorders>
          </w:tcPr>
          <w:p w14:paraId="6D537E01" w14:textId="77777777" w:rsidR="00906ABD" w:rsidRPr="00C72B30" w:rsidRDefault="00906ABD" w:rsidP="00131D7D">
            <w:pPr>
              <w:jc w:val="center"/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  <w:tcBorders>
              <w:top w:val="nil"/>
            </w:tcBorders>
          </w:tcPr>
          <w:p w14:paraId="3715CE85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  <w:tcBorders>
              <w:top w:val="nil"/>
            </w:tcBorders>
          </w:tcPr>
          <w:p w14:paraId="5AA09C5B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5E9B394E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  <w:tcBorders>
              <w:top w:val="nil"/>
            </w:tcBorders>
          </w:tcPr>
          <w:p w14:paraId="03F254E8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  <w:tcBorders>
              <w:top w:val="nil"/>
            </w:tcBorders>
          </w:tcPr>
          <w:p w14:paraId="02B00D85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37035480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  <w:tcBorders>
              <w:top w:val="nil"/>
            </w:tcBorders>
          </w:tcPr>
          <w:p w14:paraId="15CD7A49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  <w:tcBorders>
              <w:top w:val="nil"/>
            </w:tcBorders>
          </w:tcPr>
          <w:p w14:paraId="06D90D74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C72B30" w14:paraId="7AB0F1A0" w14:textId="77777777" w:rsidTr="00906ABD">
        <w:trPr>
          <w:trHeight w:val="1234"/>
        </w:trPr>
        <w:tc>
          <w:tcPr>
            <w:tcW w:w="812" w:type="dxa"/>
          </w:tcPr>
          <w:p w14:paraId="2DC084D3" w14:textId="5035FA7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21868-S</w:t>
            </w:r>
          </w:p>
        </w:tc>
        <w:tc>
          <w:tcPr>
            <w:tcW w:w="1451" w:type="dxa"/>
          </w:tcPr>
          <w:p w14:paraId="484D89CE" w14:textId="5E7AF2C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31F38AC4" wp14:editId="671F41A4">
                  <wp:extent cx="823595" cy="701040"/>
                  <wp:effectExtent l="0" t="0" r="0" b="381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61AC748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225/90/135</w:t>
            </w:r>
          </w:p>
        </w:tc>
        <w:tc>
          <w:tcPr>
            <w:tcW w:w="709" w:type="dxa"/>
          </w:tcPr>
          <w:p w14:paraId="2FFF774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UGR21</w:t>
            </w:r>
          </w:p>
        </w:tc>
        <w:tc>
          <w:tcPr>
            <w:tcW w:w="1134" w:type="dxa"/>
            <w:gridSpan w:val="2"/>
          </w:tcPr>
          <w:p w14:paraId="76907C0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4000K</w:t>
            </w:r>
          </w:p>
        </w:tc>
        <w:tc>
          <w:tcPr>
            <w:tcW w:w="992" w:type="dxa"/>
          </w:tcPr>
          <w:p w14:paraId="1FF39F3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6030E11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2550</w:t>
            </w:r>
          </w:p>
        </w:tc>
        <w:tc>
          <w:tcPr>
            <w:tcW w:w="567" w:type="dxa"/>
            <w:gridSpan w:val="2"/>
          </w:tcPr>
          <w:p w14:paraId="44117DC9" w14:textId="08E732A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4E373752" w14:textId="2360650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37521F1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40°</w:t>
            </w:r>
          </w:p>
        </w:tc>
      </w:tr>
      <w:tr w:rsidR="00906ABD" w:rsidRPr="00C72B30" w14:paraId="7136E9DB" w14:textId="77777777" w:rsidTr="00906ABD">
        <w:tc>
          <w:tcPr>
            <w:tcW w:w="812" w:type="dxa"/>
          </w:tcPr>
          <w:p w14:paraId="1CB5FAD4" w14:textId="4C7E2DC4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60868-W</w:t>
            </w:r>
          </w:p>
        </w:tc>
        <w:tc>
          <w:tcPr>
            <w:tcW w:w="1451" w:type="dxa"/>
          </w:tcPr>
          <w:p w14:paraId="71327DF5" w14:textId="4DB465E6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35261283" wp14:editId="10A0EE94">
                  <wp:extent cx="590550" cy="761750"/>
                  <wp:effectExtent l="0" t="0" r="0" b="635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38" cy="772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917238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225/90/135</w:t>
            </w:r>
          </w:p>
        </w:tc>
        <w:tc>
          <w:tcPr>
            <w:tcW w:w="709" w:type="dxa"/>
          </w:tcPr>
          <w:p w14:paraId="47B9DD4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UGR21</w:t>
            </w:r>
          </w:p>
        </w:tc>
        <w:tc>
          <w:tcPr>
            <w:tcW w:w="1134" w:type="dxa"/>
            <w:gridSpan w:val="2"/>
          </w:tcPr>
          <w:p w14:paraId="406C0A8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4000K</w:t>
            </w:r>
          </w:p>
        </w:tc>
        <w:tc>
          <w:tcPr>
            <w:tcW w:w="992" w:type="dxa"/>
          </w:tcPr>
          <w:p w14:paraId="0BDD777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4A3C416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2550</w:t>
            </w:r>
          </w:p>
        </w:tc>
        <w:tc>
          <w:tcPr>
            <w:tcW w:w="567" w:type="dxa"/>
            <w:gridSpan w:val="2"/>
          </w:tcPr>
          <w:p w14:paraId="7A86B09B" w14:textId="076A7E9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04A60954" w14:textId="6E136E9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70C0871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40°</w:t>
            </w:r>
          </w:p>
        </w:tc>
      </w:tr>
      <w:tr w:rsidR="00906ABD" w:rsidRPr="00C72B30" w14:paraId="4DF6323C" w14:textId="77777777" w:rsidTr="00906ABD">
        <w:tc>
          <w:tcPr>
            <w:tcW w:w="812" w:type="dxa"/>
            <w:tcBorders>
              <w:bottom w:val="nil"/>
            </w:tcBorders>
          </w:tcPr>
          <w:p w14:paraId="01143839" w14:textId="402CAF5B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159511</w:t>
            </w:r>
          </w:p>
        </w:tc>
        <w:tc>
          <w:tcPr>
            <w:tcW w:w="1451" w:type="dxa"/>
            <w:tcBorders>
              <w:bottom w:val="nil"/>
            </w:tcBorders>
          </w:tcPr>
          <w:p w14:paraId="62B67124" w14:textId="0C645B6E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8ED6615" wp14:editId="1671DD97">
                  <wp:extent cx="823595" cy="813435"/>
                  <wp:effectExtent l="0" t="0" r="0" b="5715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0C1F523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215 x Ø75</w:t>
            </w:r>
          </w:p>
        </w:tc>
        <w:tc>
          <w:tcPr>
            <w:tcW w:w="709" w:type="dxa"/>
            <w:tcBorders>
              <w:bottom w:val="nil"/>
            </w:tcBorders>
          </w:tcPr>
          <w:p w14:paraId="28A1BD2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UGR21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5FE36633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1800K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Metzgerei-strahler</w:t>
            </w:r>
          </w:p>
        </w:tc>
        <w:tc>
          <w:tcPr>
            <w:tcW w:w="992" w:type="dxa"/>
            <w:tcBorders>
              <w:bottom w:val="nil"/>
            </w:tcBorders>
          </w:tcPr>
          <w:p w14:paraId="31D4A03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  <w:tcBorders>
              <w:bottom w:val="nil"/>
            </w:tcBorders>
          </w:tcPr>
          <w:p w14:paraId="4513818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2300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4A034771" w14:textId="64FC499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  <w:tcBorders>
              <w:bottom w:val="nil"/>
            </w:tcBorders>
          </w:tcPr>
          <w:p w14:paraId="185DC5B5" w14:textId="1C32200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60766F2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40°</w:t>
            </w:r>
          </w:p>
        </w:tc>
      </w:tr>
      <w:tr w:rsidR="00906ABD" w:rsidRPr="00C72B30" w14:paraId="04130C20" w14:textId="77777777" w:rsidTr="00906ABD">
        <w:trPr>
          <w:trHeight w:val="91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397B57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3E184A0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DDAFB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A9BA0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3204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0AD77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F860C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63BE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5556A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6E9111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5D91AE1D" w14:textId="77777777" w:rsidTr="00906ABD">
        <w:tc>
          <w:tcPr>
            <w:tcW w:w="812" w:type="dxa"/>
          </w:tcPr>
          <w:p w14:paraId="2EC337FD" w14:textId="77777777" w:rsidR="00906ABD" w:rsidRPr="00C72B30" w:rsidRDefault="00906ABD" w:rsidP="00131D7D">
            <w:pPr>
              <w:jc w:val="center"/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Code</w:t>
            </w:r>
          </w:p>
        </w:tc>
        <w:tc>
          <w:tcPr>
            <w:tcW w:w="1451" w:type="dxa"/>
          </w:tcPr>
          <w:p w14:paraId="1247BA55" w14:textId="77777777" w:rsidR="00906ABD" w:rsidRPr="00C72B30" w:rsidRDefault="00906ABD" w:rsidP="00131D7D">
            <w:pPr>
              <w:jc w:val="center"/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</w:tcPr>
          <w:p w14:paraId="64C4050D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</w:tcPr>
          <w:p w14:paraId="4F02AA13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</w:tcPr>
          <w:p w14:paraId="34437963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</w:tcPr>
          <w:p w14:paraId="1B94A6AE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</w:tcPr>
          <w:p w14:paraId="30CB2147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</w:tcPr>
          <w:p w14:paraId="7BC85FE1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</w:tcPr>
          <w:p w14:paraId="511338B1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</w:tcPr>
          <w:p w14:paraId="6972C52D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C72B30" w14:paraId="683C825E" w14:textId="77777777" w:rsidTr="00906ABD">
        <w:tc>
          <w:tcPr>
            <w:tcW w:w="812" w:type="dxa"/>
            <w:tcBorders>
              <w:top w:val="nil"/>
            </w:tcBorders>
          </w:tcPr>
          <w:p w14:paraId="258DEDE4" w14:textId="030285D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427601-B</w:t>
            </w:r>
          </w:p>
        </w:tc>
        <w:tc>
          <w:tcPr>
            <w:tcW w:w="1451" w:type="dxa"/>
            <w:tcBorders>
              <w:top w:val="nil"/>
            </w:tcBorders>
          </w:tcPr>
          <w:p w14:paraId="72DDC06B" w14:textId="7FBD8B1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46235D3" wp14:editId="76B7CC25">
                  <wp:extent cx="823595" cy="511810"/>
                  <wp:effectExtent l="0" t="0" r="0" b="254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</w:tcBorders>
          </w:tcPr>
          <w:p w14:paraId="402BB31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35/165/270</w:t>
            </w:r>
          </w:p>
        </w:tc>
        <w:tc>
          <w:tcPr>
            <w:tcW w:w="709" w:type="dxa"/>
            <w:tcBorders>
              <w:top w:val="nil"/>
            </w:tcBorders>
          </w:tcPr>
          <w:p w14:paraId="6783759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24W</w:t>
            </w:r>
          </w:p>
          <w:p w14:paraId="3944019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UGR21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00FD095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</w:t>
            </w:r>
          </w:p>
          <w:p w14:paraId="065C3D8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5000K</w:t>
            </w:r>
          </w:p>
        </w:tc>
        <w:tc>
          <w:tcPr>
            <w:tcW w:w="992" w:type="dxa"/>
            <w:tcBorders>
              <w:top w:val="nil"/>
            </w:tcBorders>
          </w:tcPr>
          <w:p w14:paraId="1BB02AC0" w14:textId="21484949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C72B30">
              <w:rPr>
                <w:rFonts w:ascii="Square721 BT" w:hAnsi="Square721 BT"/>
                <w:noProof/>
                <w:sz w:val="20"/>
              </w:rPr>
              <w:t>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top w:val="nil"/>
            </w:tcBorders>
          </w:tcPr>
          <w:p w14:paraId="5064BF2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2400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62E1F5A9" w14:textId="7C9FD2D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top w:val="nil"/>
            </w:tcBorders>
          </w:tcPr>
          <w:p w14:paraId="44062CF2" w14:textId="7AD89BE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top w:val="nil"/>
            </w:tcBorders>
          </w:tcPr>
          <w:p w14:paraId="3BF7261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120°</w:t>
            </w:r>
          </w:p>
        </w:tc>
      </w:tr>
      <w:tr w:rsidR="00906ABD" w:rsidRPr="00C72B30" w14:paraId="0ABBF77F" w14:textId="77777777" w:rsidTr="00906ABD">
        <w:tc>
          <w:tcPr>
            <w:tcW w:w="812" w:type="dxa"/>
            <w:tcBorders>
              <w:bottom w:val="nil"/>
            </w:tcBorders>
          </w:tcPr>
          <w:p w14:paraId="088F3099" w14:textId="558256A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427601-W</w:t>
            </w:r>
          </w:p>
        </w:tc>
        <w:tc>
          <w:tcPr>
            <w:tcW w:w="1451" w:type="dxa"/>
            <w:tcBorders>
              <w:bottom w:val="nil"/>
            </w:tcBorders>
          </w:tcPr>
          <w:p w14:paraId="558CAB38" w14:textId="50EBFE7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81266F3" wp14:editId="250471BD">
                  <wp:extent cx="823912" cy="511175"/>
                  <wp:effectExtent l="0" t="0" r="0" b="3175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1579" cy="52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109164F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35/165/270</w:t>
            </w:r>
          </w:p>
        </w:tc>
        <w:tc>
          <w:tcPr>
            <w:tcW w:w="709" w:type="dxa"/>
            <w:tcBorders>
              <w:bottom w:val="nil"/>
            </w:tcBorders>
          </w:tcPr>
          <w:p w14:paraId="34DB984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24W</w:t>
            </w:r>
          </w:p>
          <w:p w14:paraId="676E6E6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UGR21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128E5A9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</w:t>
            </w:r>
          </w:p>
          <w:p w14:paraId="7A36C97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5000K</w:t>
            </w:r>
          </w:p>
        </w:tc>
        <w:tc>
          <w:tcPr>
            <w:tcW w:w="992" w:type="dxa"/>
            <w:tcBorders>
              <w:bottom w:val="nil"/>
            </w:tcBorders>
          </w:tcPr>
          <w:p w14:paraId="22DAEBCA" w14:textId="6F590580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</w:t>
            </w:r>
            <w:r w:rsidRPr="00C72B30">
              <w:rPr>
                <w:rFonts w:ascii="Square721 BT" w:hAnsi="Square721 BT"/>
                <w:noProof/>
                <w:sz w:val="20"/>
              </w:rPr>
              <w:t>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bottom w:val="nil"/>
            </w:tcBorders>
          </w:tcPr>
          <w:p w14:paraId="4394620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65C6A49E" w14:textId="586A3A2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bottom w:val="nil"/>
            </w:tcBorders>
          </w:tcPr>
          <w:p w14:paraId="2E825302" w14:textId="119A414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58B735B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120°</w:t>
            </w:r>
          </w:p>
        </w:tc>
      </w:tr>
      <w:tr w:rsidR="00906ABD" w:rsidRPr="00C72B30" w14:paraId="54CED0A7" w14:textId="77777777" w:rsidTr="00906ABD">
        <w:trPr>
          <w:trHeight w:val="7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2183426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59585FA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417813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A849D7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5AE3F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9A8B84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E71E9E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E812B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FE2C6F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BFB61AF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</w:pPr>
          </w:p>
        </w:tc>
      </w:tr>
      <w:tr w:rsidR="00906ABD" w:rsidRPr="00C72B30" w14:paraId="2AB632C8" w14:textId="77777777" w:rsidTr="00906ABD">
        <w:tc>
          <w:tcPr>
            <w:tcW w:w="812" w:type="dxa"/>
            <w:tcBorders>
              <w:top w:val="nil"/>
            </w:tcBorders>
          </w:tcPr>
          <w:p w14:paraId="65132C78" w14:textId="4C07F3DA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Code</w:t>
            </w:r>
          </w:p>
        </w:tc>
        <w:tc>
          <w:tcPr>
            <w:tcW w:w="1451" w:type="dxa"/>
            <w:tcBorders>
              <w:top w:val="nil"/>
            </w:tcBorders>
          </w:tcPr>
          <w:p w14:paraId="2B9DD688" w14:textId="1AF45BB1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  <w:tcBorders>
              <w:top w:val="nil"/>
            </w:tcBorders>
          </w:tcPr>
          <w:p w14:paraId="613BD833" w14:textId="449C816B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  <w:tcBorders>
              <w:top w:val="nil"/>
            </w:tcBorders>
          </w:tcPr>
          <w:p w14:paraId="4FE21097" w14:textId="65483232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2EA3588F" w14:textId="19957575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  <w:tcBorders>
              <w:top w:val="nil"/>
            </w:tcBorders>
          </w:tcPr>
          <w:p w14:paraId="4B892869" w14:textId="2C16CA6F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  <w:tcBorders>
              <w:top w:val="nil"/>
            </w:tcBorders>
          </w:tcPr>
          <w:p w14:paraId="67E02267" w14:textId="7874CE40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1C94B697" w14:textId="4E637A08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  <w:tcBorders>
              <w:top w:val="nil"/>
            </w:tcBorders>
          </w:tcPr>
          <w:p w14:paraId="102D8B49" w14:textId="0A469F65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  <w:tcBorders>
              <w:top w:val="nil"/>
            </w:tcBorders>
          </w:tcPr>
          <w:p w14:paraId="3E452D7C" w14:textId="6DAFA26F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C72B30" w14:paraId="329788DC" w14:textId="77777777" w:rsidTr="00906ABD">
        <w:tc>
          <w:tcPr>
            <w:tcW w:w="812" w:type="dxa"/>
          </w:tcPr>
          <w:p w14:paraId="7DE61396" w14:textId="2BCCCAFC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15456-S</w:t>
            </w:r>
          </w:p>
        </w:tc>
        <w:tc>
          <w:tcPr>
            <w:tcW w:w="1451" w:type="dxa"/>
          </w:tcPr>
          <w:p w14:paraId="2FDB3E30" w14:textId="7848049E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420712B" wp14:editId="1BA27E00">
                  <wp:extent cx="814388" cy="538296"/>
                  <wp:effectExtent l="0" t="0" r="508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42" cy="551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1FE892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</w:p>
          <w:p w14:paraId="08ED8B10" w14:textId="08C754CA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240xØ87</w:t>
            </w:r>
          </w:p>
        </w:tc>
        <w:tc>
          <w:tcPr>
            <w:tcW w:w="709" w:type="dxa"/>
          </w:tcPr>
          <w:p w14:paraId="1BFC8D34" w14:textId="418205E9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</w:tcPr>
          <w:p w14:paraId="42C1B3B2" w14:textId="406C7FA1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3000-4000-6000K</w:t>
            </w:r>
          </w:p>
        </w:tc>
        <w:tc>
          <w:tcPr>
            <w:tcW w:w="992" w:type="dxa"/>
          </w:tcPr>
          <w:p w14:paraId="1C178929" w14:textId="2FC957EC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Ja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4DF5A709" w14:textId="3104BD3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2000</w:t>
            </w:r>
          </w:p>
        </w:tc>
        <w:tc>
          <w:tcPr>
            <w:tcW w:w="567" w:type="dxa"/>
            <w:gridSpan w:val="2"/>
          </w:tcPr>
          <w:p w14:paraId="537A9646" w14:textId="4B0F86C2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6415E680" w14:textId="10A6363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37389B5C" w14:textId="6074E5D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:rsidRPr="00C72B30" w14:paraId="340B1FD6" w14:textId="77777777" w:rsidTr="00906ABD">
        <w:tc>
          <w:tcPr>
            <w:tcW w:w="812" w:type="dxa"/>
          </w:tcPr>
          <w:p w14:paraId="1CCA4750" w14:textId="11DAC1E8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11456-W</w:t>
            </w:r>
          </w:p>
        </w:tc>
        <w:tc>
          <w:tcPr>
            <w:tcW w:w="1451" w:type="dxa"/>
          </w:tcPr>
          <w:p w14:paraId="43E1A3A3" w14:textId="7E8A5ACC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401C03E9" wp14:editId="03D2049D">
                  <wp:extent cx="822960" cy="682625"/>
                  <wp:effectExtent l="0" t="0" r="0" b="3175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47A9E4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</w:p>
          <w:p w14:paraId="424F8147" w14:textId="12B615D4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240xØ87</w:t>
            </w:r>
          </w:p>
        </w:tc>
        <w:tc>
          <w:tcPr>
            <w:tcW w:w="709" w:type="dxa"/>
          </w:tcPr>
          <w:p w14:paraId="7F1F4B31" w14:textId="37254C94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</w:tcPr>
          <w:p w14:paraId="6E94A529" w14:textId="64633383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3000-4000-6000K</w:t>
            </w:r>
          </w:p>
        </w:tc>
        <w:tc>
          <w:tcPr>
            <w:tcW w:w="992" w:type="dxa"/>
          </w:tcPr>
          <w:p w14:paraId="57911A97" w14:textId="54AEE482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Ja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74B60711" w14:textId="2E11EC7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2000</w:t>
            </w:r>
          </w:p>
        </w:tc>
        <w:tc>
          <w:tcPr>
            <w:tcW w:w="567" w:type="dxa"/>
            <w:gridSpan w:val="2"/>
          </w:tcPr>
          <w:p w14:paraId="614B34C9" w14:textId="1020F69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063A0CD1" w14:textId="20E3E169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E</w:t>
            </w:r>
          </w:p>
        </w:tc>
        <w:tc>
          <w:tcPr>
            <w:tcW w:w="959" w:type="dxa"/>
          </w:tcPr>
          <w:p w14:paraId="7C0A684B" w14:textId="4C0B94B9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:rsidRPr="00C72B30" w14:paraId="69F452F3" w14:textId="77777777" w:rsidTr="00906ABD">
        <w:tc>
          <w:tcPr>
            <w:tcW w:w="812" w:type="dxa"/>
            <w:tcBorders>
              <w:bottom w:val="single" w:sz="4" w:space="0" w:color="auto"/>
            </w:tcBorders>
          </w:tcPr>
          <w:p w14:paraId="07C6AB30" w14:textId="28FF0F79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63399-S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9C6C9CB" w14:textId="171E7DA4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3C8C2908" wp14:editId="680EE0A9">
                  <wp:extent cx="823595" cy="814705"/>
                  <wp:effectExtent l="0" t="0" r="0" b="4445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1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3855AC" w14:textId="1E479E9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160xØ60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B66E3E" w14:textId="77777777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</w:p>
          <w:p w14:paraId="4A60B702" w14:textId="77777777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30W</w:t>
            </w:r>
          </w:p>
          <w:p w14:paraId="0E3B9B07" w14:textId="1C252DD1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D6F9AA3" w14:textId="77777777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2700K</w:t>
            </w:r>
          </w:p>
          <w:p w14:paraId="72C6F5AF" w14:textId="77777777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3500K</w:t>
            </w:r>
          </w:p>
          <w:p w14:paraId="712A40C1" w14:textId="7D030D97" w:rsidR="00906ABD" w:rsidRPr="008B5A59" w:rsidRDefault="00906ABD" w:rsidP="006D359B">
            <w:pPr>
              <w:rPr>
                <w:rFonts w:ascii="Square721 BT" w:hAnsi="Square721 BT"/>
                <w:noProof/>
                <w:sz w:val="20"/>
                <w:u w:val="single"/>
              </w:rPr>
            </w:pPr>
            <w:r w:rsidRPr="008B5A59">
              <w:rPr>
                <w:rFonts w:ascii="Square721 BT" w:hAnsi="Square721 BT"/>
                <w:noProof/>
                <w:sz w:val="20"/>
                <w:u w:val="single"/>
              </w:rPr>
              <w:t>4000K</w:t>
            </w:r>
          </w:p>
          <w:p w14:paraId="15B8A453" w14:textId="193714EB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4000K</w:t>
            </w:r>
          </w:p>
          <w:p w14:paraId="5099B0FC" w14:textId="55CC3275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5000K</w:t>
            </w:r>
          </w:p>
          <w:p w14:paraId="1FB71278" w14:textId="5E9D749C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6000K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4C3E8A" w14:textId="427C3F0F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1080FC6" w14:textId="7B8D86D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2400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3680ECD" w14:textId="7EB206D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51D807" w14:textId="1D34F35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37D947C1" w14:textId="27E83A7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:rsidRPr="00C72B30" w14:paraId="2301A8B7" w14:textId="77777777" w:rsidTr="00906ABD">
        <w:trPr>
          <w:trHeight w:val="1815"/>
        </w:trPr>
        <w:tc>
          <w:tcPr>
            <w:tcW w:w="812" w:type="dxa"/>
            <w:tcBorders>
              <w:bottom w:val="nil"/>
            </w:tcBorders>
          </w:tcPr>
          <w:p w14:paraId="5ED7185D" w14:textId="77777777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56299-W</w:t>
            </w:r>
          </w:p>
          <w:p w14:paraId="0820BCD9" w14:textId="77777777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+</w:t>
            </w:r>
          </w:p>
          <w:p w14:paraId="1448FD25" w14:textId="65D858D4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43399-S</w:t>
            </w:r>
          </w:p>
        </w:tc>
        <w:tc>
          <w:tcPr>
            <w:tcW w:w="1451" w:type="dxa"/>
            <w:tcBorders>
              <w:bottom w:val="nil"/>
            </w:tcBorders>
          </w:tcPr>
          <w:p w14:paraId="40BBB6A5" w14:textId="23C33EB2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4409CF9" wp14:editId="1DD2F0E6">
                  <wp:extent cx="823595" cy="843280"/>
                  <wp:effectExtent l="0" t="0" r="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4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7C5AA3FE" w14:textId="0339220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160xØ60</w:t>
            </w:r>
          </w:p>
        </w:tc>
        <w:tc>
          <w:tcPr>
            <w:tcW w:w="709" w:type="dxa"/>
            <w:tcBorders>
              <w:bottom w:val="nil"/>
            </w:tcBorders>
          </w:tcPr>
          <w:p w14:paraId="3C522F20" w14:textId="65E6243B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19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3AA458FB" w14:textId="477609DF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2700K</w:t>
            </w:r>
          </w:p>
          <w:p w14:paraId="027B45F1" w14:textId="445ECCFE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3500K</w:t>
            </w:r>
          </w:p>
          <w:p w14:paraId="29FFFE6D" w14:textId="48435C56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4000K</w:t>
            </w:r>
          </w:p>
          <w:p w14:paraId="37E6AF2C" w14:textId="4E36DE6E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5000K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6000K</w:t>
            </w:r>
          </w:p>
        </w:tc>
        <w:tc>
          <w:tcPr>
            <w:tcW w:w="992" w:type="dxa"/>
            <w:tcBorders>
              <w:bottom w:val="nil"/>
            </w:tcBorders>
          </w:tcPr>
          <w:p w14:paraId="27DB0EF1" w14:textId="4C3BD16B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  <w:tcBorders>
              <w:bottom w:val="nil"/>
            </w:tcBorders>
          </w:tcPr>
          <w:p w14:paraId="19D8F2DE" w14:textId="0653A35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0ADC64B0" w14:textId="512C02E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  <w:tcBorders>
              <w:bottom w:val="nil"/>
            </w:tcBorders>
          </w:tcPr>
          <w:p w14:paraId="32E9F4C8" w14:textId="2B558502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54607718" w14:textId="3276325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:rsidRPr="00C72B30" w14:paraId="13572EC6" w14:textId="77777777" w:rsidTr="00906ABD">
        <w:tc>
          <w:tcPr>
            <w:tcW w:w="812" w:type="dxa"/>
            <w:tcBorders>
              <w:top w:val="nil"/>
            </w:tcBorders>
          </w:tcPr>
          <w:p w14:paraId="365F2485" w14:textId="77777777" w:rsidR="00906ABD" w:rsidRPr="00C72B30" w:rsidRDefault="00906ABD" w:rsidP="00131D7D">
            <w:pPr>
              <w:jc w:val="center"/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lastRenderedPageBreak/>
              <w:t>Code</w:t>
            </w:r>
          </w:p>
        </w:tc>
        <w:tc>
          <w:tcPr>
            <w:tcW w:w="1451" w:type="dxa"/>
            <w:tcBorders>
              <w:top w:val="nil"/>
            </w:tcBorders>
          </w:tcPr>
          <w:p w14:paraId="7B08D329" w14:textId="77777777" w:rsidR="00906ABD" w:rsidRPr="00C72B30" w:rsidRDefault="00906ABD" w:rsidP="00131D7D">
            <w:pPr>
              <w:jc w:val="center"/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  <w:tcBorders>
              <w:top w:val="nil"/>
            </w:tcBorders>
          </w:tcPr>
          <w:p w14:paraId="1C99CBBA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  <w:tcBorders>
              <w:top w:val="nil"/>
            </w:tcBorders>
          </w:tcPr>
          <w:p w14:paraId="53294D8D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7290EFCA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  <w:tcBorders>
              <w:top w:val="nil"/>
            </w:tcBorders>
          </w:tcPr>
          <w:p w14:paraId="3D4C02DB" w14:textId="77777777" w:rsidR="00906ABD" w:rsidRDefault="00906ABD" w:rsidP="00131D7D">
            <w:pPr>
              <w:rPr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  <w:tcBorders>
              <w:top w:val="nil"/>
            </w:tcBorders>
          </w:tcPr>
          <w:p w14:paraId="281669BF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EE38439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  <w:tcBorders>
              <w:top w:val="nil"/>
            </w:tcBorders>
          </w:tcPr>
          <w:p w14:paraId="7954759D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  <w:tcBorders>
              <w:top w:val="nil"/>
            </w:tcBorders>
          </w:tcPr>
          <w:p w14:paraId="3831126E" w14:textId="77777777" w:rsidR="00906ABD" w:rsidRPr="00C72B30" w:rsidRDefault="00906ABD" w:rsidP="00131D7D">
            <w:pPr>
              <w:rPr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C72B30" w14:paraId="3F9CA452" w14:textId="77777777" w:rsidTr="00906ABD">
        <w:tc>
          <w:tcPr>
            <w:tcW w:w="812" w:type="dxa"/>
          </w:tcPr>
          <w:p w14:paraId="2DD2F45F" w14:textId="6F3B2F4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23099-S</w:t>
            </w:r>
          </w:p>
        </w:tc>
        <w:tc>
          <w:tcPr>
            <w:tcW w:w="1451" w:type="dxa"/>
          </w:tcPr>
          <w:p w14:paraId="31337246" w14:textId="0396088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3F07411F" wp14:editId="145A1729">
                  <wp:extent cx="822960" cy="633730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DB3A83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43/115/165</w:t>
            </w:r>
          </w:p>
        </w:tc>
        <w:tc>
          <w:tcPr>
            <w:tcW w:w="709" w:type="dxa"/>
          </w:tcPr>
          <w:p w14:paraId="104A30F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 16</w:t>
            </w:r>
          </w:p>
        </w:tc>
        <w:tc>
          <w:tcPr>
            <w:tcW w:w="1134" w:type="dxa"/>
            <w:gridSpan w:val="2"/>
          </w:tcPr>
          <w:p w14:paraId="0944159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</w:t>
            </w:r>
          </w:p>
          <w:p w14:paraId="13FC463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6000K</w:t>
            </w:r>
          </w:p>
        </w:tc>
        <w:tc>
          <w:tcPr>
            <w:tcW w:w="992" w:type="dxa"/>
          </w:tcPr>
          <w:p w14:paraId="501EDDC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4B2F432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2480</w:t>
            </w:r>
          </w:p>
        </w:tc>
        <w:tc>
          <w:tcPr>
            <w:tcW w:w="567" w:type="dxa"/>
            <w:gridSpan w:val="2"/>
          </w:tcPr>
          <w:p w14:paraId="7EB94216" w14:textId="249AF82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6F2F4465" w14:textId="6348E65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035FB6C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30°</w:t>
            </w:r>
          </w:p>
        </w:tc>
      </w:tr>
      <w:tr w:rsidR="00906ABD" w:rsidRPr="00C72B30" w14:paraId="2021780D" w14:textId="77777777" w:rsidTr="00906ABD">
        <w:tc>
          <w:tcPr>
            <w:tcW w:w="812" w:type="dxa"/>
          </w:tcPr>
          <w:p w14:paraId="3C85312E" w14:textId="123539F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72099-W</w:t>
            </w:r>
          </w:p>
        </w:tc>
        <w:tc>
          <w:tcPr>
            <w:tcW w:w="1451" w:type="dxa"/>
          </w:tcPr>
          <w:p w14:paraId="7758C2DD" w14:textId="10F5B09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5F372BA7" wp14:editId="62928281">
                  <wp:extent cx="822960" cy="67056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33899C3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43/115/165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Ø97/35</w:t>
            </w:r>
          </w:p>
        </w:tc>
        <w:tc>
          <w:tcPr>
            <w:tcW w:w="709" w:type="dxa"/>
          </w:tcPr>
          <w:p w14:paraId="4D6FA2E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 16</w:t>
            </w:r>
          </w:p>
        </w:tc>
        <w:tc>
          <w:tcPr>
            <w:tcW w:w="1134" w:type="dxa"/>
            <w:gridSpan w:val="2"/>
          </w:tcPr>
          <w:p w14:paraId="4EC8982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</w:t>
            </w:r>
          </w:p>
          <w:p w14:paraId="0082317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6000K</w:t>
            </w:r>
          </w:p>
        </w:tc>
        <w:tc>
          <w:tcPr>
            <w:tcW w:w="992" w:type="dxa"/>
          </w:tcPr>
          <w:p w14:paraId="1DB16506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397D5E2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2480</w:t>
            </w:r>
          </w:p>
        </w:tc>
        <w:tc>
          <w:tcPr>
            <w:tcW w:w="567" w:type="dxa"/>
            <w:gridSpan w:val="2"/>
          </w:tcPr>
          <w:p w14:paraId="5E685EA1" w14:textId="5DE47E2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19914A95" w14:textId="242945D2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75E6FA76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30°</w:t>
            </w:r>
          </w:p>
        </w:tc>
      </w:tr>
      <w:tr w:rsidR="00906ABD" w:rsidRPr="00C72B30" w14:paraId="5D8EFA6B" w14:textId="77777777" w:rsidTr="00906ABD">
        <w:tc>
          <w:tcPr>
            <w:tcW w:w="812" w:type="dxa"/>
          </w:tcPr>
          <w:p w14:paraId="49E64677" w14:textId="77777777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bookmarkStart w:id="2" w:name="_Hlk212107988"/>
          </w:p>
          <w:p w14:paraId="465C19AF" w14:textId="77777777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278F2B92" w14:textId="080DD7E9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196801-S</w:t>
            </w:r>
          </w:p>
          <w:p w14:paraId="743F8D8A" w14:textId="77777777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579C1D45" w14:textId="77777777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13DCD241" w14:textId="77777777" w:rsidR="00906ABD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47FD7500" w14:textId="1B1BC838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</w:tcPr>
          <w:p w14:paraId="1E8008C6" w14:textId="6BD0CCB2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8A0138">
              <w:rPr>
                <w:rFonts w:ascii="Square721 BT" w:hAnsi="Square721 BT"/>
                <w:noProof/>
                <w:sz w:val="18"/>
                <w:szCs w:val="22"/>
              </w:rPr>
              <w:drawing>
                <wp:anchor distT="0" distB="0" distL="114300" distR="114300" simplePos="0" relativeHeight="251662848" behindDoc="0" locked="0" layoutInCell="1" allowOverlap="1" wp14:anchorId="4449C1C0" wp14:editId="1E5CC92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176299</wp:posOffset>
                  </wp:positionV>
                  <wp:extent cx="784225" cy="744855"/>
                  <wp:effectExtent l="0" t="0" r="0" b="0"/>
                  <wp:wrapNone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14:paraId="30DD55A5" w14:textId="3DEC5C3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br/>
              <w:t>139 X Ø76</w:t>
            </w:r>
          </w:p>
        </w:tc>
        <w:tc>
          <w:tcPr>
            <w:tcW w:w="709" w:type="dxa"/>
          </w:tcPr>
          <w:p w14:paraId="362B59E2" w14:textId="7698E143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20W</w:t>
            </w:r>
            <w:r>
              <w:rPr>
                <w:rFonts w:ascii="Square721 BT" w:hAnsi="Square721 BT"/>
                <w:noProof/>
                <w:sz w:val="20"/>
              </w:rPr>
              <w:br/>
            </w:r>
            <w:r w:rsidRPr="0032046D">
              <w:rPr>
                <w:rFonts w:ascii="Square721 BT" w:hAnsi="Square721 BT"/>
                <w:noProof/>
                <w:sz w:val="14"/>
                <w:szCs w:val="18"/>
              </w:rPr>
              <w:t>UGR 15</w:t>
            </w:r>
          </w:p>
        </w:tc>
        <w:tc>
          <w:tcPr>
            <w:tcW w:w="1134" w:type="dxa"/>
            <w:gridSpan w:val="2"/>
          </w:tcPr>
          <w:p w14:paraId="11302B82" w14:textId="3A2321D4" w:rsidR="00906ABD" w:rsidRPr="00C72B30" w:rsidRDefault="00906ABD" w:rsidP="008A0138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>
              <w:rPr>
                <w:rFonts w:ascii="Square721 BT" w:hAnsi="Square721 BT"/>
                <w:noProof/>
                <w:sz w:val="18"/>
                <w:szCs w:val="22"/>
              </w:rPr>
              <w:t>27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00-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>360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0-</w:t>
            </w:r>
          </w:p>
          <w:p w14:paraId="3823FCC2" w14:textId="7C2BD497" w:rsidR="00906ABD" w:rsidRPr="00C72B30" w:rsidRDefault="00906ABD" w:rsidP="008A0138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45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00K</w:t>
            </w:r>
          </w:p>
        </w:tc>
        <w:tc>
          <w:tcPr>
            <w:tcW w:w="992" w:type="dxa"/>
          </w:tcPr>
          <w:p w14:paraId="19A29CE5" w14:textId="77777777" w:rsidR="00906ABD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Ja</w:t>
            </w:r>
          </w:p>
          <w:p w14:paraId="57A46728" w14:textId="337070B8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Triac</w:t>
            </w:r>
          </w:p>
        </w:tc>
        <w:tc>
          <w:tcPr>
            <w:tcW w:w="709" w:type="dxa"/>
          </w:tcPr>
          <w:p w14:paraId="59164AB6" w14:textId="6BD6028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2000</w:t>
            </w:r>
          </w:p>
        </w:tc>
        <w:tc>
          <w:tcPr>
            <w:tcW w:w="567" w:type="dxa"/>
            <w:gridSpan w:val="2"/>
          </w:tcPr>
          <w:p w14:paraId="4917ED58" w14:textId="19BD95B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473D1882" w14:textId="447A808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0DE21EC1" w14:textId="173C570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15-60°</w:t>
            </w:r>
          </w:p>
        </w:tc>
      </w:tr>
      <w:bookmarkEnd w:id="2"/>
      <w:tr w:rsidR="00906ABD" w:rsidRPr="00C72B30" w14:paraId="0E1EC584" w14:textId="77777777" w:rsidTr="00906ABD">
        <w:tc>
          <w:tcPr>
            <w:tcW w:w="812" w:type="dxa"/>
          </w:tcPr>
          <w:p w14:paraId="0369991E" w14:textId="77777777" w:rsidR="00906ABD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0523CB80" w14:textId="77777777" w:rsidR="00906ABD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4942986F" w14:textId="77777777" w:rsidR="00906ABD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196801-W</w:t>
            </w:r>
          </w:p>
          <w:p w14:paraId="1ADEB73D" w14:textId="77777777" w:rsidR="00906ABD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6D285BA0" w14:textId="77777777" w:rsidR="00906ABD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404FF95E" w14:textId="77777777" w:rsidR="00906ABD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  <w:p w14:paraId="571E68E2" w14:textId="77777777" w:rsidR="00906ABD" w:rsidRPr="00C72B30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</w:tcPr>
          <w:p w14:paraId="44AA88DB" w14:textId="77777777" w:rsidR="00906ABD" w:rsidRPr="00C72B30" w:rsidRDefault="00906ABD" w:rsidP="00131D7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32046D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4D8C05D6" wp14:editId="0FC8B504">
                  <wp:extent cx="784225" cy="932180"/>
                  <wp:effectExtent l="0" t="0" r="0" b="127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D5122D5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br/>
              <w:t>139 X Ø76</w:t>
            </w:r>
          </w:p>
        </w:tc>
        <w:tc>
          <w:tcPr>
            <w:tcW w:w="709" w:type="dxa"/>
          </w:tcPr>
          <w:p w14:paraId="0CB22717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20W</w:t>
            </w:r>
            <w:r>
              <w:rPr>
                <w:rFonts w:ascii="Square721 BT" w:hAnsi="Square721 BT"/>
                <w:noProof/>
                <w:sz w:val="20"/>
              </w:rPr>
              <w:br/>
            </w:r>
            <w:r w:rsidRPr="0032046D">
              <w:rPr>
                <w:rFonts w:ascii="Square721 BT" w:hAnsi="Square721 BT"/>
                <w:noProof/>
                <w:sz w:val="14"/>
                <w:szCs w:val="18"/>
              </w:rPr>
              <w:t>UGR 15</w:t>
            </w:r>
          </w:p>
        </w:tc>
        <w:tc>
          <w:tcPr>
            <w:tcW w:w="1134" w:type="dxa"/>
            <w:gridSpan w:val="2"/>
          </w:tcPr>
          <w:p w14:paraId="29924B70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>
              <w:rPr>
                <w:rFonts w:ascii="Square721 BT" w:hAnsi="Square721 BT"/>
                <w:noProof/>
                <w:sz w:val="18"/>
                <w:szCs w:val="22"/>
              </w:rPr>
              <w:t>27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00-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t>360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0-</w:t>
            </w:r>
          </w:p>
          <w:p w14:paraId="6C64D65C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45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00K</w:t>
            </w:r>
          </w:p>
        </w:tc>
        <w:tc>
          <w:tcPr>
            <w:tcW w:w="992" w:type="dxa"/>
          </w:tcPr>
          <w:p w14:paraId="73807CFB" w14:textId="77777777" w:rsidR="00906ABD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Ja</w:t>
            </w:r>
          </w:p>
          <w:p w14:paraId="2347A93D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Triac</w:t>
            </w:r>
          </w:p>
        </w:tc>
        <w:tc>
          <w:tcPr>
            <w:tcW w:w="709" w:type="dxa"/>
          </w:tcPr>
          <w:p w14:paraId="0F344CF9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2000</w:t>
            </w:r>
          </w:p>
        </w:tc>
        <w:tc>
          <w:tcPr>
            <w:tcW w:w="567" w:type="dxa"/>
            <w:gridSpan w:val="2"/>
          </w:tcPr>
          <w:p w14:paraId="6479AEB1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2B2FAC05" w14:textId="2AA1FAB6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5EE70EFC" w14:textId="77777777" w:rsidR="00906ABD" w:rsidRPr="00C72B30" w:rsidRDefault="00906ABD" w:rsidP="00131D7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15-60°</w:t>
            </w:r>
          </w:p>
        </w:tc>
      </w:tr>
      <w:tr w:rsidR="00906ABD" w:rsidRPr="00C72B30" w14:paraId="75D48E29" w14:textId="77777777" w:rsidTr="00906ABD">
        <w:tc>
          <w:tcPr>
            <w:tcW w:w="812" w:type="dxa"/>
          </w:tcPr>
          <w:p w14:paraId="44F1987D" w14:textId="4AFCF023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430301-B</w:t>
            </w:r>
          </w:p>
        </w:tc>
        <w:tc>
          <w:tcPr>
            <w:tcW w:w="1451" w:type="dxa"/>
          </w:tcPr>
          <w:p w14:paraId="79665988" w14:textId="617E4A34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774B5D8" wp14:editId="2370C1B7">
                  <wp:extent cx="823595" cy="811530"/>
                  <wp:effectExtent l="0" t="0" r="0" b="762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66859C75" w14:textId="166EAA3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195 x Ø65</w:t>
            </w:r>
          </w:p>
        </w:tc>
        <w:tc>
          <w:tcPr>
            <w:tcW w:w="709" w:type="dxa"/>
          </w:tcPr>
          <w:p w14:paraId="2ED01DA1" w14:textId="2E83A4BE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  <w:gridSpan w:val="2"/>
          </w:tcPr>
          <w:p w14:paraId="010D7D43" w14:textId="0B53D46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2700-3200-4000K</w:t>
            </w:r>
          </w:p>
        </w:tc>
        <w:tc>
          <w:tcPr>
            <w:tcW w:w="992" w:type="dxa"/>
          </w:tcPr>
          <w:p w14:paraId="7D8B29A9" w14:textId="2A095DC6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Ja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5ECA2CAF" w14:textId="445F384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1980</w:t>
            </w:r>
          </w:p>
        </w:tc>
        <w:tc>
          <w:tcPr>
            <w:tcW w:w="567" w:type="dxa"/>
            <w:gridSpan w:val="2"/>
          </w:tcPr>
          <w:p w14:paraId="325D0980" w14:textId="171CF3D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0D21175C" w14:textId="35F9271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4989D979" w14:textId="4547BF5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:rsidRPr="00C72B30" w14:paraId="036B7E11" w14:textId="77777777" w:rsidTr="00906ABD">
        <w:trPr>
          <w:trHeight w:val="1703"/>
        </w:trPr>
        <w:tc>
          <w:tcPr>
            <w:tcW w:w="812" w:type="dxa"/>
            <w:tcBorders>
              <w:bottom w:val="nil"/>
            </w:tcBorders>
          </w:tcPr>
          <w:p w14:paraId="0BA46CCA" w14:textId="1E6BFD63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430301-W</w:t>
            </w:r>
          </w:p>
        </w:tc>
        <w:tc>
          <w:tcPr>
            <w:tcW w:w="1451" w:type="dxa"/>
            <w:tcBorders>
              <w:bottom w:val="nil"/>
            </w:tcBorders>
          </w:tcPr>
          <w:p w14:paraId="457F9567" w14:textId="0373C6F6" w:rsidR="00906ABD" w:rsidRPr="00C72B30" w:rsidRDefault="00906ABD" w:rsidP="006D359B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11D3B680" wp14:editId="020D0D04">
                  <wp:extent cx="823595" cy="963930"/>
                  <wp:effectExtent l="0" t="0" r="0" b="762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96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4A937AAA" w14:textId="09F7BE1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195 x Ø65</w:t>
            </w:r>
          </w:p>
        </w:tc>
        <w:tc>
          <w:tcPr>
            <w:tcW w:w="709" w:type="dxa"/>
            <w:tcBorders>
              <w:bottom w:val="nil"/>
            </w:tcBorders>
          </w:tcPr>
          <w:p w14:paraId="16D5BB54" w14:textId="1214D496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21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20804AC0" w14:textId="11594EA1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2700-3200-4000K</w:t>
            </w:r>
          </w:p>
        </w:tc>
        <w:tc>
          <w:tcPr>
            <w:tcW w:w="992" w:type="dxa"/>
            <w:tcBorders>
              <w:bottom w:val="nil"/>
            </w:tcBorders>
          </w:tcPr>
          <w:p w14:paraId="74C07B4B" w14:textId="671D79BD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Ja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bottom w:val="nil"/>
            </w:tcBorders>
          </w:tcPr>
          <w:p w14:paraId="1746DA65" w14:textId="5AD3FEE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1980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27D77D34" w14:textId="1A895BE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  <w:tcBorders>
              <w:bottom w:val="nil"/>
            </w:tcBorders>
          </w:tcPr>
          <w:p w14:paraId="143508C5" w14:textId="3642482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519E2A42" w14:textId="7AE33A2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36°</w:t>
            </w:r>
          </w:p>
        </w:tc>
      </w:tr>
      <w:tr w:rsidR="00906ABD" w:rsidRPr="00C72B30" w14:paraId="1499CAB8" w14:textId="77777777" w:rsidTr="00906ABD">
        <w:trPr>
          <w:trHeight w:val="564"/>
        </w:trPr>
        <w:tc>
          <w:tcPr>
            <w:tcW w:w="812" w:type="dxa"/>
            <w:tcBorders>
              <w:top w:val="nil"/>
            </w:tcBorders>
          </w:tcPr>
          <w:p w14:paraId="6729D20B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14:paraId="4A6BD752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6305123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6A57838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3501C147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F609ED5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8BA0348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31CB9F2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0165C1F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14:paraId="64D8D79E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</w:pPr>
          </w:p>
        </w:tc>
      </w:tr>
      <w:tr w:rsidR="00906ABD" w:rsidRPr="00C72B30" w14:paraId="3E59E988" w14:textId="77777777" w:rsidTr="00906ABD">
        <w:tc>
          <w:tcPr>
            <w:tcW w:w="812" w:type="dxa"/>
            <w:tcBorders>
              <w:top w:val="nil"/>
            </w:tcBorders>
          </w:tcPr>
          <w:p w14:paraId="74F18D58" w14:textId="4CD7C816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bookmarkStart w:id="3" w:name="_Hlk212100943"/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Code</w:t>
            </w:r>
          </w:p>
        </w:tc>
        <w:tc>
          <w:tcPr>
            <w:tcW w:w="1451" w:type="dxa"/>
            <w:tcBorders>
              <w:top w:val="nil"/>
            </w:tcBorders>
          </w:tcPr>
          <w:p w14:paraId="71C84ECB" w14:textId="33905F8D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  <w:tcBorders>
              <w:top w:val="nil"/>
            </w:tcBorders>
          </w:tcPr>
          <w:p w14:paraId="2C83C7CB" w14:textId="711C2C0A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  <w:tcBorders>
              <w:top w:val="nil"/>
            </w:tcBorders>
          </w:tcPr>
          <w:p w14:paraId="56948EF0" w14:textId="03F168FF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1C3C5F03" w14:textId="74D2BD63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  <w:tcBorders>
              <w:top w:val="nil"/>
            </w:tcBorders>
          </w:tcPr>
          <w:p w14:paraId="5315B70D" w14:textId="65BD1FEB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  <w:tcBorders>
              <w:top w:val="nil"/>
            </w:tcBorders>
          </w:tcPr>
          <w:p w14:paraId="031C5A13" w14:textId="43656B47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1B8310A" w14:textId="0D5775FC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  <w:tcBorders>
              <w:top w:val="nil"/>
            </w:tcBorders>
          </w:tcPr>
          <w:p w14:paraId="423E37EF" w14:textId="52EA4F64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  <w:tcBorders>
              <w:top w:val="nil"/>
            </w:tcBorders>
          </w:tcPr>
          <w:p w14:paraId="67F49A92" w14:textId="1D67467C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C72B30" w14:paraId="47D51ABF" w14:textId="77777777" w:rsidTr="00906ABD">
        <w:tc>
          <w:tcPr>
            <w:tcW w:w="812" w:type="dxa"/>
          </w:tcPr>
          <w:p w14:paraId="1A3E0531" w14:textId="20E6325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915821-C</w:t>
            </w:r>
          </w:p>
        </w:tc>
        <w:tc>
          <w:tcPr>
            <w:tcW w:w="1451" w:type="dxa"/>
          </w:tcPr>
          <w:p w14:paraId="774DC2DE" w14:textId="24ACF4F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5EE15BD" wp14:editId="19C4B18E">
                  <wp:extent cx="738188" cy="693420"/>
                  <wp:effectExtent l="0" t="0" r="508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30" cy="69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7D39B31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205/84,5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145xØ63</w:t>
            </w:r>
          </w:p>
        </w:tc>
        <w:tc>
          <w:tcPr>
            <w:tcW w:w="709" w:type="dxa"/>
          </w:tcPr>
          <w:p w14:paraId="2999A73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18W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 19</w:t>
            </w:r>
          </w:p>
        </w:tc>
        <w:tc>
          <w:tcPr>
            <w:tcW w:w="1134" w:type="dxa"/>
            <w:gridSpan w:val="2"/>
          </w:tcPr>
          <w:p w14:paraId="06B0EC09" w14:textId="3C16B8F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>
              <w:rPr>
                <w:rFonts w:ascii="Square721 BT" w:hAnsi="Square721 BT"/>
                <w:noProof/>
                <w:sz w:val="18"/>
                <w:szCs w:val="22"/>
              </w:rPr>
              <w:t>27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00-4000-</w:t>
            </w:r>
          </w:p>
          <w:p w14:paraId="4C5BBCD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6000K</w:t>
            </w:r>
          </w:p>
        </w:tc>
        <w:tc>
          <w:tcPr>
            <w:tcW w:w="992" w:type="dxa"/>
          </w:tcPr>
          <w:p w14:paraId="76680D9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10DF693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1800</w:t>
            </w:r>
          </w:p>
        </w:tc>
        <w:tc>
          <w:tcPr>
            <w:tcW w:w="567" w:type="dxa"/>
            <w:gridSpan w:val="2"/>
          </w:tcPr>
          <w:p w14:paraId="6E1B6A00" w14:textId="1745C5C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65D48F3D" w14:textId="4E99674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268807B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38°</w:t>
            </w:r>
          </w:p>
        </w:tc>
      </w:tr>
      <w:tr w:rsidR="00906ABD" w:rsidRPr="00C72B30" w14:paraId="5441F2BF" w14:textId="77777777" w:rsidTr="00906ABD">
        <w:tc>
          <w:tcPr>
            <w:tcW w:w="812" w:type="dxa"/>
          </w:tcPr>
          <w:p w14:paraId="0BE87002" w14:textId="59CCE7E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915821-S</w:t>
            </w:r>
          </w:p>
        </w:tc>
        <w:tc>
          <w:tcPr>
            <w:tcW w:w="1451" w:type="dxa"/>
          </w:tcPr>
          <w:p w14:paraId="556FDE0A" w14:textId="5859E66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29DC4969" wp14:editId="02F91D29">
                  <wp:extent cx="705939" cy="628650"/>
                  <wp:effectExtent l="0" t="0" r="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17" cy="63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FA5F88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205/84,5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145xØ63</w:t>
            </w:r>
          </w:p>
        </w:tc>
        <w:tc>
          <w:tcPr>
            <w:tcW w:w="709" w:type="dxa"/>
          </w:tcPr>
          <w:p w14:paraId="5D3B42A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18W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 19</w:t>
            </w:r>
          </w:p>
        </w:tc>
        <w:tc>
          <w:tcPr>
            <w:tcW w:w="1134" w:type="dxa"/>
            <w:gridSpan w:val="2"/>
          </w:tcPr>
          <w:p w14:paraId="4579000C" w14:textId="29C5C5A3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>
              <w:rPr>
                <w:rFonts w:ascii="Square721 BT" w:hAnsi="Square721 BT"/>
                <w:noProof/>
                <w:sz w:val="18"/>
                <w:szCs w:val="22"/>
              </w:rPr>
              <w:t>27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00-4000-</w:t>
            </w:r>
          </w:p>
          <w:p w14:paraId="4E039E1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6000K</w:t>
            </w:r>
          </w:p>
        </w:tc>
        <w:tc>
          <w:tcPr>
            <w:tcW w:w="992" w:type="dxa"/>
          </w:tcPr>
          <w:p w14:paraId="7BD5522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41BE05B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1800</w:t>
            </w:r>
          </w:p>
        </w:tc>
        <w:tc>
          <w:tcPr>
            <w:tcW w:w="567" w:type="dxa"/>
            <w:gridSpan w:val="2"/>
          </w:tcPr>
          <w:p w14:paraId="2284C2DA" w14:textId="2D377D4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31EE7CC6" w14:textId="2CBE7B1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2535875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38°</w:t>
            </w:r>
          </w:p>
        </w:tc>
      </w:tr>
      <w:tr w:rsidR="00906ABD" w:rsidRPr="00C72B30" w14:paraId="2E296AAC" w14:textId="77777777" w:rsidTr="00906ABD">
        <w:tc>
          <w:tcPr>
            <w:tcW w:w="812" w:type="dxa"/>
            <w:tcBorders>
              <w:bottom w:val="nil"/>
            </w:tcBorders>
          </w:tcPr>
          <w:p w14:paraId="63C94C5C" w14:textId="424F3EE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915821-W</w:t>
            </w:r>
          </w:p>
        </w:tc>
        <w:tc>
          <w:tcPr>
            <w:tcW w:w="1451" w:type="dxa"/>
            <w:tcBorders>
              <w:bottom w:val="nil"/>
            </w:tcBorders>
          </w:tcPr>
          <w:p w14:paraId="010A7044" w14:textId="6F1DC2D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29E06378" wp14:editId="2054C791">
                  <wp:extent cx="690563" cy="783738"/>
                  <wp:effectExtent l="0" t="0" r="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56" cy="78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0881A33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205/84,5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145xØ63</w:t>
            </w:r>
          </w:p>
        </w:tc>
        <w:tc>
          <w:tcPr>
            <w:tcW w:w="709" w:type="dxa"/>
            <w:tcBorders>
              <w:bottom w:val="nil"/>
            </w:tcBorders>
          </w:tcPr>
          <w:p w14:paraId="70604063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18W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UGR 19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37930A84" w14:textId="1711F0E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>
              <w:rPr>
                <w:rFonts w:ascii="Square721 BT" w:hAnsi="Square721 BT"/>
                <w:noProof/>
                <w:sz w:val="18"/>
                <w:szCs w:val="22"/>
              </w:rPr>
              <w:t>27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00-4000-</w:t>
            </w:r>
          </w:p>
          <w:p w14:paraId="1F07457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6000K</w:t>
            </w:r>
          </w:p>
        </w:tc>
        <w:tc>
          <w:tcPr>
            <w:tcW w:w="992" w:type="dxa"/>
            <w:tcBorders>
              <w:bottom w:val="nil"/>
            </w:tcBorders>
          </w:tcPr>
          <w:p w14:paraId="74FFD19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  <w:tcBorders>
              <w:bottom w:val="nil"/>
            </w:tcBorders>
          </w:tcPr>
          <w:p w14:paraId="1517BFD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1800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1328A35B" w14:textId="39AE52E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  <w:tcBorders>
              <w:bottom w:val="nil"/>
            </w:tcBorders>
          </w:tcPr>
          <w:p w14:paraId="4B280B1A" w14:textId="5A33E01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5A3EB66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38°</w:t>
            </w:r>
          </w:p>
        </w:tc>
      </w:tr>
      <w:tr w:rsidR="00906ABD" w:rsidRPr="00C72B30" w14:paraId="5427531A" w14:textId="77777777" w:rsidTr="00906ABD">
        <w:trPr>
          <w:trHeight w:val="847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3832EF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9C4FC5A" w14:textId="3C83488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11E920" w14:textId="594EE8E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29680F" w14:textId="7172B9CD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9F5F9" w14:textId="3D4DEC65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AE01DC" w14:textId="1CBDED86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8A3BCC" w14:textId="45D1CD4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DDB0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24EA03" w14:textId="190F9B19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C3233F4" w14:textId="2F28D01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3A4A7DB0" w14:textId="77777777" w:rsidTr="00906ABD">
        <w:tc>
          <w:tcPr>
            <w:tcW w:w="812" w:type="dxa"/>
            <w:tcBorders>
              <w:top w:val="nil"/>
            </w:tcBorders>
          </w:tcPr>
          <w:p w14:paraId="6F59A90D" w14:textId="6CE1D7E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lastRenderedPageBreak/>
              <w:t>8474-S</w:t>
            </w:r>
          </w:p>
        </w:tc>
        <w:bookmarkEnd w:id="3"/>
        <w:tc>
          <w:tcPr>
            <w:tcW w:w="1451" w:type="dxa"/>
            <w:tcBorders>
              <w:top w:val="nil"/>
            </w:tcBorders>
          </w:tcPr>
          <w:p w14:paraId="610693EB" w14:textId="2AADF9E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4D48761C" wp14:editId="09FFC731">
                  <wp:extent cx="846965" cy="900546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702" cy="9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</w:tcBorders>
          </w:tcPr>
          <w:p w14:paraId="546580C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190/190/Ø210</w:t>
            </w:r>
          </w:p>
        </w:tc>
        <w:tc>
          <w:tcPr>
            <w:tcW w:w="709" w:type="dxa"/>
            <w:tcBorders>
              <w:top w:val="nil"/>
            </w:tcBorders>
          </w:tcPr>
          <w:p w14:paraId="5509328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15W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6"/>
                <w:szCs w:val="20"/>
              </w:rPr>
              <w:t>Cree</w:t>
            </w:r>
            <w:r w:rsidRPr="00C72B30">
              <w:rPr>
                <w:rFonts w:ascii="Square721 BT" w:hAnsi="Square721 BT"/>
                <w:noProof/>
                <w:sz w:val="16"/>
                <w:szCs w:val="20"/>
              </w:rPr>
              <w:br/>
              <w:t>AR111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5CE4F4C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2700K</w:t>
            </w:r>
          </w:p>
          <w:p w14:paraId="56907BC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4000K</w:t>
            </w:r>
          </w:p>
          <w:p w14:paraId="7FE914D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5000K</w:t>
            </w:r>
          </w:p>
        </w:tc>
        <w:tc>
          <w:tcPr>
            <w:tcW w:w="992" w:type="dxa"/>
            <w:tcBorders>
              <w:top w:val="nil"/>
            </w:tcBorders>
          </w:tcPr>
          <w:p w14:paraId="2BD1B25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Ja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top w:val="nil"/>
            </w:tcBorders>
          </w:tcPr>
          <w:p w14:paraId="26B3372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62EDBBFA" w14:textId="4665781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top w:val="nil"/>
            </w:tcBorders>
          </w:tcPr>
          <w:p w14:paraId="4456B512" w14:textId="3C88B0A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top w:val="nil"/>
            </w:tcBorders>
          </w:tcPr>
          <w:p w14:paraId="4D6D4356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24°</w:t>
            </w:r>
          </w:p>
        </w:tc>
      </w:tr>
      <w:tr w:rsidR="00906ABD" w:rsidRPr="00C72B30" w14:paraId="1069FE2B" w14:textId="77777777" w:rsidTr="00906ABD">
        <w:tc>
          <w:tcPr>
            <w:tcW w:w="812" w:type="dxa"/>
            <w:tcBorders>
              <w:bottom w:val="nil"/>
            </w:tcBorders>
          </w:tcPr>
          <w:p w14:paraId="59652281" w14:textId="63C2777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7474-W</w:t>
            </w:r>
          </w:p>
        </w:tc>
        <w:tc>
          <w:tcPr>
            <w:tcW w:w="1451" w:type="dxa"/>
            <w:tcBorders>
              <w:bottom w:val="nil"/>
            </w:tcBorders>
          </w:tcPr>
          <w:p w14:paraId="56C48B66" w14:textId="5DB73B2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31D7E66E" wp14:editId="45141E6D">
                  <wp:extent cx="737870" cy="687237"/>
                  <wp:effectExtent l="0" t="0" r="508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657" cy="69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4D24A65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190/190/Ø210</w:t>
            </w:r>
          </w:p>
        </w:tc>
        <w:tc>
          <w:tcPr>
            <w:tcW w:w="709" w:type="dxa"/>
            <w:tcBorders>
              <w:bottom w:val="nil"/>
            </w:tcBorders>
          </w:tcPr>
          <w:p w14:paraId="120D383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15W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6"/>
                <w:szCs w:val="20"/>
              </w:rPr>
              <w:t>Cree</w:t>
            </w:r>
            <w:r w:rsidRPr="00C72B30">
              <w:rPr>
                <w:rFonts w:ascii="Square721 BT" w:hAnsi="Square721 BT"/>
                <w:noProof/>
                <w:sz w:val="16"/>
                <w:szCs w:val="20"/>
              </w:rPr>
              <w:br/>
              <w:t>AR111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2033223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2700K</w:t>
            </w:r>
          </w:p>
          <w:p w14:paraId="64B4C90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4000K</w:t>
            </w:r>
          </w:p>
          <w:p w14:paraId="0691406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5000K</w:t>
            </w:r>
          </w:p>
        </w:tc>
        <w:tc>
          <w:tcPr>
            <w:tcW w:w="992" w:type="dxa"/>
            <w:tcBorders>
              <w:bottom w:val="nil"/>
            </w:tcBorders>
          </w:tcPr>
          <w:p w14:paraId="0D616D7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Ja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bottom w:val="nil"/>
            </w:tcBorders>
          </w:tcPr>
          <w:p w14:paraId="6DB230B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291DE6E7" w14:textId="41D3A33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bottom w:val="nil"/>
            </w:tcBorders>
          </w:tcPr>
          <w:p w14:paraId="6803FAA7" w14:textId="5551405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7BB3C396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24°</w:t>
            </w:r>
          </w:p>
        </w:tc>
      </w:tr>
      <w:tr w:rsidR="00906ABD" w:rsidRPr="00C72B30" w14:paraId="74FE2415" w14:textId="77777777" w:rsidTr="00906ABD">
        <w:trPr>
          <w:trHeight w:val="613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864811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22B8F19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1954C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D6E44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FA31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21D2B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9DE3B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5BB86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67C79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25FCEE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19EFF26F" w14:textId="77777777" w:rsidTr="00906ABD">
        <w:tc>
          <w:tcPr>
            <w:tcW w:w="812" w:type="dxa"/>
            <w:tcBorders>
              <w:top w:val="nil"/>
            </w:tcBorders>
          </w:tcPr>
          <w:p w14:paraId="77983741" w14:textId="79880162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007601-S</w:t>
            </w:r>
          </w:p>
        </w:tc>
        <w:tc>
          <w:tcPr>
            <w:tcW w:w="1451" w:type="dxa"/>
            <w:tcBorders>
              <w:top w:val="nil"/>
            </w:tcBorders>
          </w:tcPr>
          <w:p w14:paraId="1C169028" w14:textId="17E998D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8669C67" wp14:editId="65B14B7B">
                  <wp:extent cx="823595" cy="847226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4519" cy="86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</w:tcBorders>
          </w:tcPr>
          <w:p w14:paraId="28A50AA0" w14:textId="12DCCF0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80/120/55</w:t>
            </w:r>
          </w:p>
        </w:tc>
        <w:tc>
          <w:tcPr>
            <w:tcW w:w="709" w:type="dxa"/>
            <w:tcBorders>
              <w:top w:val="nil"/>
            </w:tcBorders>
          </w:tcPr>
          <w:p w14:paraId="5E956986" w14:textId="3BFEC95C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24FE2BDF" w14:textId="387FA065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3000K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</w:tc>
        <w:tc>
          <w:tcPr>
            <w:tcW w:w="992" w:type="dxa"/>
            <w:tcBorders>
              <w:top w:val="nil"/>
            </w:tcBorders>
          </w:tcPr>
          <w:p w14:paraId="45E5DCF5" w14:textId="13391198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 xml:space="preserve">Ja 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top w:val="nil"/>
            </w:tcBorders>
          </w:tcPr>
          <w:p w14:paraId="1E5A7FC4" w14:textId="0F64B1F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1000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C7953B9" w14:textId="43375E0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top w:val="nil"/>
            </w:tcBorders>
          </w:tcPr>
          <w:p w14:paraId="10E4571A" w14:textId="7B30069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G</w:t>
            </w:r>
          </w:p>
        </w:tc>
        <w:tc>
          <w:tcPr>
            <w:tcW w:w="959" w:type="dxa"/>
            <w:tcBorders>
              <w:top w:val="nil"/>
            </w:tcBorders>
          </w:tcPr>
          <w:p w14:paraId="22EE2C35" w14:textId="57274CA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15°</w:t>
            </w:r>
          </w:p>
        </w:tc>
      </w:tr>
      <w:tr w:rsidR="00906ABD" w:rsidRPr="00C72B30" w14:paraId="7613DF96" w14:textId="77777777" w:rsidTr="00906ABD">
        <w:tc>
          <w:tcPr>
            <w:tcW w:w="812" w:type="dxa"/>
          </w:tcPr>
          <w:p w14:paraId="21FCE2B6" w14:textId="4437D93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007601-W</w:t>
            </w:r>
          </w:p>
        </w:tc>
        <w:tc>
          <w:tcPr>
            <w:tcW w:w="1451" w:type="dxa"/>
          </w:tcPr>
          <w:p w14:paraId="3108B3D0" w14:textId="258CB4B2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DAB68CE" wp14:editId="63E09E45">
                  <wp:extent cx="823595" cy="719455"/>
                  <wp:effectExtent l="0" t="0" r="0" b="4445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5E6F4E0" w14:textId="41ACAAD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80/120/55</w:t>
            </w:r>
          </w:p>
        </w:tc>
        <w:tc>
          <w:tcPr>
            <w:tcW w:w="709" w:type="dxa"/>
          </w:tcPr>
          <w:p w14:paraId="784D05B2" w14:textId="6FB16222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</w:tcPr>
          <w:p w14:paraId="3DE07314" w14:textId="7C9637A0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3000K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4000K</w:t>
            </w:r>
          </w:p>
        </w:tc>
        <w:tc>
          <w:tcPr>
            <w:tcW w:w="992" w:type="dxa"/>
          </w:tcPr>
          <w:p w14:paraId="66AB9204" w14:textId="203E2A8D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 xml:space="preserve">Ja 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5F0D95CB" w14:textId="5450783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1000</w:t>
            </w:r>
          </w:p>
        </w:tc>
        <w:tc>
          <w:tcPr>
            <w:tcW w:w="567" w:type="dxa"/>
            <w:gridSpan w:val="2"/>
          </w:tcPr>
          <w:p w14:paraId="3DCD3A91" w14:textId="36BDA5FD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27386DA1" w14:textId="558DD911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G</w:t>
            </w:r>
          </w:p>
        </w:tc>
        <w:tc>
          <w:tcPr>
            <w:tcW w:w="959" w:type="dxa"/>
          </w:tcPr>
          <w:p w14:paraId="3AD28E02" w14:textId="40D07FB6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15°</w:t>
            </w:r>
          </w:p>
        </w:tc>
      </w:tr>
      <w:tr w:rsidR="00906ABD" w:rsidRPr="00C72B30" w14:paraId="0C94784A" w14:textId="77777777" w:rsidTr="00906ABD">
        <w:tc>
          <w:tcPr>
            <w:tcW w:w="812" w:type="dxa"/>
          </w:tcPr>
          <w:p w14:paraId="6D2DE487" w14:textId="26BFA5D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786801-S</w:t>
            </w:r>
          </w:p>
        </w:tc>
        <w:tc>
          <w:tcPr>
            <w:tcW w:w="1451" w:type="dxa"/>
          </w:tcPr>
          <w:p w14:paraId="457D506B" w14:textId="7D9235F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16C9A06B" wp14:editId="501BD4C7">
                  <wp:extent cx="823595" cy="923925"/>
                  <wp:effectExtent l="0" t="0" r="0" b="952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7382E00D" w14:textId="00F260C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60/131/120</w:t>
            </w:r>
          </w:p>
        </w:tc>
        <w:tc>
          <w:tcPr>
            <w:tcW w:w="709" w:type="dxa"/>
          </w:tcPr>
          <w:p w14:paraId="7EDA41FD" w14:textId="6ADA55CD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</w:tcPr>
          <w:p w14:paraId="16227D13" w14:textId="74B2F8D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3000-4000-6000K</w:t>
            </w:r>
          </w:p>
        </w:tc>
        <w:tc>
          <w:tcPr>
            <w:tcW w:w="992" w:type="dxa"/>
          </w:tcPr>
          <w:p w14:paraId="4425069D" w14:textId="027EB7B3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 xml:space="preserve">Ja 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</w:tcPr>
          <w:p w14:paraId="5B7B7E2A" w14:textId="3CE80AF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1000</w:t>
            </w:r>
          </w:p>
        </w:tc>
        <w:tc>
          <w:tcPr>
            <w:tcW w:w="567" w:type="dxa"/>
            <w:gridSpan w:val="2"/>
          </w:tcPr>
          <w:p w14:paraId="66DF5BAB" w14:textId="1C94CED3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</w:tcPr>
          <w:p w14:paraId="2BA3F5E3" w14:textId="054C9AE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4C1CDD21" w14:textId="450C9DD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15°-60°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Linse</w:t>
            </w:r>
          </w:p>
        </w:tc>
      </w:tr>
      <w:tr w:rsidR="00906ABD" w:rsidRPr="00C72B30" w14:paraId="238B8883" w14:textId="77777777" w:rsidTr="00906ABD">
        <w:tc>
          <w:tcPr>
            <w:tcW w:w="812" w:type="dxa"/>
            <w:tcBorders>
              <w:bottom w:val="nil"/>
            </w:tcBorders>
          </w:tcPr>
          <w:p w14:paraId="19750A96" w14:textId="66A1B69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786801-W</w:t>
            </w:r>
          </w:p>
        </w:tc>
        <w:tc>
          <w:tcPr>
            <w:tcW w:w="1451" w:type="dxa"/>
            <w:tcBorders>
              <w:bottom w:val="nil"/>
            </w:tcBorders>
          </w:tcPr>
          <w:p w14:paraId="574B8CA9" w14:textId="14A5031C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4E005252" wp14:editId="2C477636">
                  <wp:extent cx="814387" cy="947304"/>
                  <wp:effectExtent l="0" t="0" r="5080" b="571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3598" cy="105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08601B4C" w14:textId="4B5AB2D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60/131/120</w:t>
            </w:r>
          </w:p>
        </w:tc>
        <w:tc>
          <w:tcPr>
            <w:tcW w:w="709" w:type="dxa"/>
            <w:tcBorders>
              <w:bottom w:val="nil"/>
            </w:tcBorders>
          </w:tcPr>
          <w:p w14:paraId="6A03D54D" w14:textId="7527FA64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15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301AC8A2" w14:textId="11015133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3000-4000-6000K</w:t>
            </w:r>
          </w:p>
        </w:tc>
        <w:tc>
          <w:tcPr>
            <w:tcW w:w="992" w:type="dxa"/>
            <w:tcBorders>
              <w:bottom w:val="nil"/>
            </w:tcBorders>
          </w:tcPr>
          <w:p w14:paraId="0E8FCAA4" w14:textId="525A02A0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 xml:space="preserve">Ja 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Triac</w:t>
            </w:r>
          </w:p>
        </w:tc>
        <w:tc>
          <w:tcPr>
            <w:tcW w:w="709" w:type="dxa"/>
            <w:tcBorders>
              <w:bottom w:val="nil"/>
            </w:tcBorders>
          </w:tcPr>
          <w:p w14:paraId="3D5DBC9C" w14:textId="561774F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1000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425B0CC0" w14:textId="0DD8C4F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80</w:t>
            </w:r>
          </w:p>
        </w:tc>
        <w:tc>
          <w:tcPr>
            <w:tcW w:w="709" w:type="dxa"/>
            <w:tcBorders>
              <w:bottom w:val="nil"/>
            </w:tcBorders>
          </w:tcPr>
          <w:p w14:paraId="50198E01" w14:textId="21CCA1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7F699453" w14:textId="7001EC1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15°-60°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Linse</w:t>
            </w:r>
          </w:p>
        </w:tc>
      </w:tr>
      <w:tr w:rsidR="00906ABD" w:rsidRPr="00C72B30" w14:paraId="7E1761FC" w14:textId="77777777" w:rsidTr="00906ABD">
        <w:trPr>
          <w:trHeight w:val="6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171AB69A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76DBF30E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085A5E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7FB2C6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A1BAF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050CE5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CCA501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2DBD9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18EE6C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F7F6FDD" w14:textId="77777777" w:rsidR="00906ABD" w:rsidRPr="00C72B30" w:rsidRDefault="00906ABD" w:rsidP="00C72B30">
            <w:pPr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</w:pPr>
          </w:p>
        </w:tc>
      </w:tr>
      <w:tr w:rsidR="00906ABD" w:rsidRPr="00C72B30" w14:paraId="38141EAF" w14:textId="77777777" w:rsidTr="00906ABD">
        <w:tc>
          <w:tcPr>
            <w:tcW w:w="812" w:type="dxa"/>
            <w:tcBorders>
              <w:top w:val="nil"/>
            </w:tcBorders>
          </w:tcPr>
          <w:p w14:paraId="2C5E3193" w14:textId="63DBF7A5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Code</w:t>
            </w:r>
          </w:p>
        </w:tc>
        <w:tc>
          <w:tcPr>
            <w:tcW w:w="1451" w:type="dxa"/>
            <w:tcBorders>
              <w:top w:val="nil"/>
            </w:tcBorders>
          </w:tcPr>
          <w:p w14:paraId="34A0973D" w14:textId="24A71E51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  <w:tcBorders>
              <w:top w:val="nil"/>
            </w:tcBorders>
          </w:tcPr>
          <w:p w14:paraId="0FD6D9E7" w14:textId="31916AD6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  <w:tcBorders>
              <w:top w:val="nil"/>
            </w:tcBorders>
          </w:tcPr>
          <w:p w14:paraId="4072251F" w14:textId="7ED6808D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7606E48F" w14:textId="7A790296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  <w:tcBorders>
              <w:top w:val="nil"/>
            </w:tcBorders>
          </w:tcPr>
          <w:p w14:paraId="017B3B0A" w14:textId="364A9D84" w:rsidR="00906ABD" w:rsidRPr="00C72B30" w:rsidRDefault="00906ABD" w:rsidP="00C72B30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  <w:tcBorders>
              <w:top w:val="nil"/>
            </w:tcBorders>
          </w:tcPr>
          <w:p w14:paraId="6F949020" w14:textId="2647AC7B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3169FCE2" w14:textId="65818515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  <w:tcBorders>
              <w:top w:val="nil"/>
            </w:tcBorders>
          </w:tcPr>
          <w:p w14:paraId="4A1746A3" w14:textId="61DDC163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  <w:tcBorders>
              <w:top w:val="nil"/>
            </w:tcBorders>
          </w:tcPr>
          <w:p w14:paraId="79FDC190" w14:textId="1F409BD4" w:rsidR="00906ABD" w:rsidRPr="00C72B30" w:rsidRDefault="00906ABD" w:rsidP="00C72B30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C72B30" w14:paraId="5FCAAADB" w14:textId="77777777" w:rsidTr="00906ABD">
        <w:tc>
          <w:tcPr>
            <w:tcW w:w="812" w:type="dxa"/>
          </w:tcPr>
          <w:p w14:paraId="4319D6DB" w14:textId="34D5B17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215821-S</w:t>
            </w:r>
          </w:p>
        </w:tc>
        <w:tc>
          <w:tcPr>
            <w:tcW w:w="1451" w:type="dxa"/>
          </w:tcPr>
          <w:p w14:paraId="6F272962" w14:textId="251C208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483DB33E" wp14:editId="02122167">
                  <wp:extent cx="823595" cy="775335"/>
                  <wp:effectExtent l="0" t="0" r="0" b="571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C6B85E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</w:p>
          <w:p w14:paraId="53FC6E3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 xml:space="preserve">110 x Ø55 </w:t>
            </w:r>
          </w:p>
        </w:tc>
        <w:tc>
          <w:tcPr>
            <w:tcW w:w="709" w:type="dxa"/>
          </w:tcPr>
          <w:p w14:paraId="161E286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9W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19</w:t>
            </w:r>
          </w:p>
        </w:tc>
        <w:tc>
          <w:tcPr>
            <w:tcW w:w="1134" w:type="dxa"/>
            <w:gridSpan w:val="2"/>
          </w:tcPr>
          <w:p w14:paraId="1DFFBB4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3000-4000-6000K</w:t>
            </w:r>
          </w:p>
        </w:tc>
        <w:tc>
          <w:tcPr>
            <w:tcW w:w="992" w:type="dxa"/>
          </w:tcPr>
          <w:p w14:paraId="76C04272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48C1FD5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900</w:t>
            </w:r>
          </w:p>
        </w:tc>
        <w:tc>
          <w:tcPr>
            <w:tcW w:w="567" w:type="dxa"/>
            <w:gridSpan w:val="2"/>
          </w:tcPr>
          <w:p w14:paraId="641EDF4D" w14:textId="7CCD00A2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552091B3" w14:textId="249E3333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5D82687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38°</w:t>
            </w:r>
          </w:p>
        </w:tc>
      </w:tr>
      <w:tr w:rsidR="00906ABD" w:rsidRPr="00C72B30" w14:paraId="1C7F49E7" w14:textId="77777777" w:rsidTr="00906ABD">
        <w:tc>
          <w:tcPr>
            <w:tcW w:w="812" w:type="dxa"/>
          </w:tcPr>
          <w:p w14:paraId="2CD83130" w14:textId="413B376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215821-C</w:t>
            </w:r>
          </w:p>
        </w:tc>
        <w:tc>
          <w:tcPr>
            <w:tcW w:w="1451" w:type="dxa"/>
          </w:tcPr>
          <w:p w14:paraId="7D098479" w14:textId="51545F4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C9811A9" wp14:editId="40EA3E70">
                  <wp:extent cx="823595" cy="61214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712C0BE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</w:p>
          <w:p w14:paraId="41D1266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 xml:space="preserve">110 x Ø55 </w:t>
            </w:r>
          </w:p>
        </w:tc>
        <w:tc>
          <w:tcPr>
            <w:tcW w:w="709" w:type="dxa"/>
          </w:tcPr>
          <w:p w14:paraId="0FBC4CD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9W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19</w:t>
            </w:r>
          </w:p>
        </w:tc>
        <w:tc>
          <w:tcPr>
            <w:tcW w:w="1134" w:type="dxa"/>
            <w:gridSpan w:val="2"/>
          </w:tcPr>
          <w:p w14:paraId="45DD7A46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3000-4000-6000K</w:t>
            </w:r>
          </w:p>
        </w:tc>
        <w:tc>
          <w:tcPr>
            <w:tcW w:w="992" w:type="dxa"/>
          </w:tcPr>
          <w:p w14:paraId="5CA8ADE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</w:tcPr>
          <w:p w14:paraId="4E24C5B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900</w:t>
            </w:r>
          </w:p>
        </w:tc>
        <w:tc>
          <w:tcPr>
            <w:tcW w:w="567" w:type="dxa"/>
            <w:gridSpan w:val="2"/>
          </w:tcPr>
          <w:p w14:paraId="5C8E0938" w14:textId="576626D4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</w:tcPr>
          <w:p w14:paraId="73C20A45" w14:textId="0F697A85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</w:tcPr>
          <w:p w14:paraId="7610DE8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38°</w:t>
            </w:r>
          </w:p>
        </w:tc>
      </w:tr>
      <w:tr w:rsidR="00906ABD" w:rsidRPr="00C72B30" w14:paraId="1806642C" w14:textId="77777777" w:rsidTr="00906ABD">
        <w:tc>
          <w:tcPr>
            <w:tcW w:w="812" w:type="dxa"/>
            <w:tcBorders>
              <w:bottom w:val="nil"/>
            </w:tcBorders>
          </w:tcPr>
          <w:p w14:paraId="48FEAF38" w14:textId="05F3ADE0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215821-W</w:t>
            </w:r>
          </w:p>
        </w:tc>
        <w:tc>
          <w:tcPr>
            <w:tcW w:w="1451" w:type="dxa"/>
            <w:tcBorders>
              <w:bottom w:val="nil"/>
            </w:tcBorders>
          </w:tcPr>
          <w:p w14:paraId="5A42DD36" w14:textId="7CE3C4B8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56A2870" wp14:editId="049E58D6">
                  <wp:extent cx="823595" cy="6477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387" cy="649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522D54F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Kopf</w:t>
            </w:r>
          </w:p>
          <w:p w14:paraId="3021FE65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 xml:space="preserve">110 x Ø55 </w:t>
            </w:r>
          </w:p>
        </w:tc>
        <w:tc>
          <w:tcPr>
            <w:tcW w:w="709" w:type="dxa"/>
            <w:tcBorders>
              <w:bottom w:val="nil"/>
            </w:tcBorders>
          </w:tcPr>
          <w:p w14:paraId="23294109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9W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2"/>
                <w:szCs w:val="16"/>
              </w:rPr>
              <w:t>UGR 19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00B0AFAB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CCT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3000-4000-6000K</w:t>
            </w:r>
          </w:p>
        </w:tc>
        <w:tc>
          <w:tcPr>
            <w:tcW w:w="992" w:type="dxa"/>
            <w:tcBorders>
              <w:bottom w:val="nil"/>
            </w:tcBorders>
          </w:tcPr>
          <w:p w14:paraId="154FEBD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nein</w:t>
            </w:r>
          </w:p>
        </w:tc>
        <w:tc>
          <w:tcPr>
            <w:tcW w:w="709" w:type="dxa"/>
            <w:tcBorders>
              <w:bottom w:val="nil"/>
            </w:tcBorders>
          </w:tcPr>
          <w:p w14:paraId="36178434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900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5C6522FD" w14:textId="012C504A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90</w:t>
            </w:r>
          </w:p>
        </w:tc>
        <w:tc>
          <w:tcPr>
            <w:tcW w:w="709" w:type="dxa"/>
            <w:tcBorders>
              <w:bottom w:val="nil"/>
            </w:tcBorders>
          </w:tcPr>
          <w:p w14:paraId="3F378FDA" w14:textId="50049F6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F</w:t>
            </w:r>
          </w:p>
        </w:tc>
        <w:tc>
          <w:tcPr>
            <w:tcW w:w="959" w:type="dxa"/>
            <w:tcBorders>
              <w:bottom w:val="nil"/>
            </w:tcBorders>
          </w:tcPr>
          <w:p w14:paraId="51966EF8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38°</w:t>
            </w:r>
          </w:p>
        </w:tc>
      </w:tr>
      <w:tr w:rsidR="00906ABD" w:rsidRPr="00C72B30" w14:paraId="7B9BA920" w14:textId="77777777" w:rsidTr="00906ABD">
        <w:trPr>
          <w:trHeight w:val="1101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15207F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11F00F24" w14:textId="6D94D23B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8184B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CE040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D5151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A562E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0D10C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F9FF7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F0A6FB" w14:textId="2EFC308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B42BB0F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4ACB8C50" w14:textId="77777777" w:rsidTr="00906ABD"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96B6C5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C21CF83" w14:textId="4307483F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28E23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B39B60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C705D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4F8C5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C8608A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A733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2C741B" w14:textId="6D087B2E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26F382E" w14:textId="77777777" w:rsidR="00906ABD" w:rsidRPr="00C72B30" w:rsidRDefault="00906ABD" w:rsidP="006D359B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7E309AC3" w14:textId="77777777" w:rsidTr="00906ABD">
        <w:tc>
          <w:tcPr>
            <w:tcW w:w="812" w:type="dxa"/>
            <w:tcBorders>
              <w:top w:val="nil"/>
            </w:tcBorders>
          </w:tcPr>
          <w:p w14:paraId="2E01966C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14:paraId="76A4BA3C" w14:textId="7928D1B2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2DFF1133" wp14:editId="2D43A9CB">
                  <wp:extent cx="823595" cy="687705"/>
                  <wp:effectExtent l="0" t="0" r="0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8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</w:tcBorders>
          </w:tcPr>
          <w:p w14:paraId="288976FA" w14:textId="7E2D285B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142 / 70</w:t>
            </w:r>
          </w:p>
        </w:tc>
        <w:tc>
          <w:tcPr>
            <w:tcW w:w="709" w:type="dxa"/>
            <w:tcBorders>
              <w:top w:val="nil"/>
            </w:tcBorders>
          </w:tcPr>
          <w:p w14:paraId="6B7DD00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E27</w:t>
            </w:r>
          </w:p>
          <w:p w14:paraId="3CA60CF1" w14:textId="38248136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 25W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494B5543" w14:textId="24A22004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  <w:tcBorders>
              <w:top w:val="nil"/>
            </w:tcBorders>
          </w:tcPr>
          <w:p w14:paraId="6A12D1C4" w14:textId="048B7070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  <w:tcBorders>
              <w:top w:val="nil"/>
            </w:tcBorders>
          </w:tcPr>
          <w:p w14:paraId="6F0631A7" w14:textId="04AA0AF4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762F937" w14:textId="08DC2794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709" w:type="dxa"/>
            <w:tcBorders>
              <w:top w:val="nil"/>
            </w:tcBorders>
          </w:tcPr>
          <w:p w14:paraId="5BABD19F" w14:textId="03D40225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  <w:tcBorders>
              <w:top w:val="nil"/>
            </w:tcBorders>
          </w:tcPr>
          <w:p w14:paraId="6995A7A3" w14:textId="2A5DC6DB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30A5297E" w14:textId="77777777" w:rsidTr="00906ABD">
        <w:tc>
          <w:tcPr>
            <w:tcW w:w="812" w:type="dxa"/>
          </w:tcPr>
          <w:p w14:paraId="75AD1B13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</w:tcPr>
          <w:p w14:paraId="6EDCDDBD" w14:textId="0DF47159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EA78B37" wp14:editId="4C946B83">
                  <wp:extent cx="823595" cy="668655"/>
                  <wp:effectExtent l="0" t="0" r="0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6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A338D67" w14:textId="4D2B8CCC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142 / 70</w:t>
            </w:r>
          </w:p>
        </w:tc>
        <w:tc>
          <w:tcPr>
            <w:tcW w:w="709" w:type="dxa"/>
          </w:tcPr>
          <w:p w14:paraId="1AC5396B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E27</w:t>
            </w:r>
          </w:p>
          <w:p w14:paraId="16C47812" w14:textId="1B38770B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 25W</w:t>
            </w:r>
          </w:p>
        </w:tc>
        <w:tc>
          <w:tcPr>
            <w:tcW w:w="1134" w:type="dxa"/>
            <w:gridSpan w:val="2"/>
          </w:tcPr>
          <w:p w14:paraId="0A3F013E" w14:textId="603BAB2C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</w:tcPr>
          <w:p w14:paraId="2E1F4B91" w14:textId="6C22B071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</w:tcPr>
          <w:p w14:paraId="01A2BB51" w14:textId="09D7C9C1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</w:tcPr>
          <w:p w14:paraId="2BBE241A" w14:textId="00E7178F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709" w:type="dxa"/>
          </w:tcPr>
          <w:p w14:paraId="5AF8CA65" w14:textId="2AFFA08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</w:tcPr>
          <w:p w14:paraId="157978D6" w14:textId="25B41D4A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49CD9AD5" w14:textId="77777777" w:rsidTr="00906ABD">
        <w:tc>
          <w:tcPr>
            <w:tcW w:w="812" w:type="dxa"/>
          </w:tcPr>
          <w:p w14:paraId="21B0DC3F" w14:textId="434C888F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89773-S</w:t>
            </w:r>
          </w:p>
        </w:tc>
        <w:tc>
          <w:tcPr>
            <w:tcW w:w="1451" w:type="dxa"/>
          </w:tcPr>
          <w:p w14:paraId="6E81C638" w14:textId="0CF4AD81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81AD0A2" wp14:editId="37C2C419">
                  <wp:extent cx="823595" cy="747395"/>
                  <wp:effectExtent l="0" t="0" r="0" b="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39E4344" w14:textId="791C8C92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215 / 60</w:t>
            </w:r>
          </w:p>
        </w:tc>
        <w:tc>
          <w:tcPr>
            <w:tcW w:w="709" w:type="dxa"/>
          </w:tcPr>
          <w:p w14:paraId="7D37A100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GU10</w:t>
            </w:r>
          </w:p>
          <w:p w14:paraId="7DD5E636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</w:t>
            </w:r>
          </w:p>
          <w:p w14:paraId="698730FD" w14:textId="01930818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</w:p>
        </w:tc>
        <w:tc>
          <w:tcPr>
            <w:tcW w:w="1134" w:type="dxa"/>
            <w:gridSpan w:val="2"/>
          </w:tcPr>
          <w:p w14:paraId="026F36FA" w14:textId="349B614E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</w:tcPr>
          <w:p w14:paraId="7F9CB8DB" w14:textId="47F0B0FF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</w:tcPr>
          <w:p w14:paraId="3A6CB7ED" w14:textId="77C3014C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</w:tcPr>
          <w:p w14:paraId="7C3844CF" w14:textId="3C7F84AB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709" w:type="dxa"/>
          </w:tcPr>
          <w:p w14:paraId="77D8CE25" w14:textId="387BB0BE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</w:tcPr>
          <w:p w14:paraId="5369537B" w14:textId="4F568B89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08FA4D53" w14:textId="77777777" w:rsidTr="00906ABD">
        <w:tc>
          <w:tcPr>
            <w:tcW w:w="812" w:type="dxa"/>
          </w:tcPr>
          <w:p w14:paraId="6847949D" w14:textId="2560FFCC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89773-W</w:t>
            </w:r>
          </w:p>
        </w:tc>
        <w:tc>
          <w:tcPr>
            <w:tcW w:w="1451" w:type="dxa"/>
          </w:tcPr>
          <w:p w14:paraId="72BC7706" w14:textId="18FE2113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166AA9C" wp14:editId="3AAC1ED4">
                  <wp:extent cx="823595" cy="841375"/>
                  <wp:effectExtent l="0" t="0" r="0" b="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432F1BEA" w14:textId="5D52103C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215 / 60</w:t>
            </w:r>
          </w:p>
        </w:tc>
        <w:tc>
          <w:tcPr>
            <w:tcW w:w="709" w:type="dxa"/>
          </w:tcPr>
          <w:p w14:paraId="3045BABE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GU10</w:t>
            </w:r>
          </w:p>
          <w:p w14:paraId="7E19E8E8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</w:t>
            </w:r>
          </w:p>
          <w:p w14:paraId="014EA7DE" w14:textId="4308FCF9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</w:p>
        </w:tc>
        <w:tc>
          <w:tcPr>
            <w:tcW w:w="1134" w:type="dxa"/>
            <w:gridSpan w:val="2"/>
          </w:tcPr>
          <w:p w14:paraId="418AAA8B" w14:textId="4ADDBD7D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</w:tcPr>
          <w:p w14:paraId="7FBD677E" w14:textId="37BB46DE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</w:tcPr>
          <w:p w14:paraId="20383FA4" w14:textId="269A800D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</w:tcPr>
          <w:p w14:paraId="4E67F68D" w14:textId="0311650D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709" w:type="dxa"/>
          </w:tcPr>
          <w:p w14:paraId="28EE3B97" w14:textId="15B4A699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</w:tcPr>
          <w:p w14:paraId="5670CE7F" w14:textId="7F7F7A2A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1715D868" w14:textId="77777777" w:rsidTr="00906ABD">
        <w:tc>
          <w:tcPr>
            <w:tcW w:w="812" w:type="dxa"/>
          </w:tcPr>
          <w:p w14:paraId="61DFAF3D" w14:textId="03FF4C4F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89773-G</w:t>
            </w:r>
          </w:p>
        </w:tc>
        <w:tc>
          <w:tcPr>
            <w:tcW w:w="1451" w:type="dxa"/>
          </w:tcPr>
          <w:p w14:paraId="7D02395D" w14:textId="7890B0E8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2C2936E7" wp14:editId="442C1010">
                  <wp:extent cx="823595" cy="828675"/>
                  <wp:effectExtent l="0" t="0" r="0" b="9525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95F9926" w14:textId="29F8C451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215 / 60</w:t>
            </w:r>
          </w:p>
        </w:tc>
        <w:tc>
          <w:tcPr>
            <w:tcW w:w="709" w:type="dxa"/>
          </w:tcPr>
          <w:p w14:paraId="47900F3F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GU10</w:t>
            </w:r>
          </w:p>
          <w:p w14:paraId="7CA5CA16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</w:t>
            </w:r>
          </w:p>
          <w:p w14:paraId="43832417" w14:textId="7F46A4E6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</w:p>
        </w:tc>
        <w:tc>
          <w:tcPr>
            <w:tcW w:w="1134" w:type="dxa"/>
            <w:gridSpan w:val="2"/>
          </w:tcPr>
          <w:p w14:paraId="190C65AB" w14:textId="543115F2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</w:tcPr>
          <w:p w14:paraId="0BA50666" w14:textId="7A23D1A2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</w:tcPr>
          <w:p w14:paraId="54F33026" w14:textId="4B2E2332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</w:tcPr>
          <w:p w14:paraId="5C91A3D8" w14:textId="4D5E42E4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709" w:type="dxa"/>
          </w:tcPr>
          <w:p w14:paraId="108B0B62" w14:textId="1824F32C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</w:tcPr>
          <w:p w14:paraId="41405F74" w14:textId="2A1E7036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136E9F0A" w14:textId="77777777" w:rsidTr="00906ABD">
        <w:tc>
          <w:tcPr>
            <w:tcW w:w="812" w:type="dxa"/>
            <w:tcBorders>
              <w:bottom w:val="nil"/>
            </w:tcBorders>
          </w:tcPr>
          <w:p w14:paraId="43FEB9C2" w14:textId="5394438C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89773-C</w:t>
            </w:r>
          </w:p>
        </w:tc>
        <w:tc>
          <w:tcPr>
            <w:tcW w:w="1451" w:type="dxa"/>
            <w:tcBorders>
              <w:bottom w:val="nil"/>
            </w:tcBorders>
          </w:tcPr>
          <w:p w14:paraId="78A517CB" w14:textId="5D5293D8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F6FBBC1" wp14:editId="4C828838">
                  <wp:extent cx="823595" cy="857885"/>
                  <wp:effectExtent l="0" t="0" r="0" b="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57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708EBEEE" w14:textId="295CB291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215 / 60</w:t>
            </w:r>
          </w:p>
        </w:tc>
        <w:tc>
          <w:tcPr>
            <w:tcW w:w="709" w:type="dxa"/>
            <w:tcBorders>
              <w:bottom w:val="nil"/>
            </w:tcBorders>
          </w:tcPr>
          <w:p w14:paraId="643B2423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GU10</w:t>
            </w:r>
          </w:p>
          <w:p w14:paraId="4BE64D26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</w:t>
            </w:r>
          </w:p>
          <w:p w14:paraId="2F3F97CA" w14:textId="5D2A7D00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35AEE671" w14:textId="420A4CCE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  <w:tcBorders>
              <w:bottom w:val="nil"/>
            </w:tcBorders>
          </w:tcPr>
          <w:p w14:paraId="11CB5086" w14:textId="20315294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  <w:tcBorders>
              <w:bottom w:val="nil"/>
            </w:tcBorders>
          </w:tcPr>
          <w:p w14:paraId="3FDCE57E" w14:textId="1F39C625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011BA029" w14:textId="34391440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709" w:type="dxa"/>
            <w:tcBorders>
              <w:bottom w:val="nil"/>
            </w:tcBorders>
          </w:tcPr>
          <w:p w14:paraId="185CF130" w14:textId="5A476C89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  <w:tcBorders>
              <w:bottom w:val="nil"/>
            </w:tcBorders>
          </w:tcPr>
          <w:p w14:paraId="409D6CD2" w14:textId="0B89454E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39B37634" w14:textId="77777777" w:rsidTr="00906ABD">
        <w:trPr>
          <w:trHeight w:val="1646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33095AE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29EB2A13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B9EA1A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56C110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93F94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48F685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26196A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9F431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09B8DF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705F7E9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1A9B2960" w14:textId="77777777" w:rsidTr="00906ABD">
        <w:tc>
          <w:tcPr>
            <w:tcW w:w="812" w:type="dxa"/>
            <w:tcBorders>
              <w:top w:val="nil"/>
            </w:tcBorders>
          </w:tcPr>
          <w:p w14:paraId="2BE43529" w14:textId="6D48AE96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Code</w:t>
            </w:r>
          </w:p>
        </w:tc>
        <w:tc>
          <w:tcPr>
            <w:tcW w:w="1451" w:type="dxa"/>
            <w:tcBorders>
              <w:top w:val="nil"/>
            </w:tcBorders>
          </w:tcPr>
          <w:p w14:paraId="6CD8279B" w14:textId="03711135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Bild</w:t>
            </w:r>
          </w:p>
        </w:tc>
        <w:tc>
          <w:tcPr>
            <w:tcW w:w="1276" w:type="dxa"/>
            <w:tcBorders>
              <w:top w:val="nil"/>
            </w:tcBorders>
          </w:tcPr>
          <w:p w14:paraId="3B744A9D" w14:textId="5C11FE99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Maße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mm</w:t>
            </w:r>
          </w:p>
        </w:tc>
        <w:tc>
          <w:tcPr>
            <w:tcW w:w="709" w:type="dxa"/>
            <w:tcBorders>
              <w:top w:val="nil"/>
            </w:tcBorders>
          </w:tcPr>
          <w:p w14:paraId="775F32B0" w14:textId="5EA2737F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Watt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1A2878FC" w14:textId="3B1BEAEF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Farb-</w:t>
            </w: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br/>
              <w:t>versionen</w:t>
            </w:r>
          </w:p>
        </w:tc>
        <w:tc>
          <w:tcPr>
            <w:tcW w:w="992" w:type="dxa"/>
            <w:tcBorders>
              <w:top w:val="nil"/>
            </w:tcBorders>
          </w:tcPr>
          <w:p w14:paraId="1DB61685" w14:textId="4C1C5134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Dimmbar</w:t>
            </w:r>
          </w:p>
        </w:tc>
        <w:tc>
          <w:tcPr>
            <w:tcW w:w="709" w:type="dxa"/>
            <w:tcBorders>
              <w:top w:val="nil"/>
            </w:tcBorders>
          </w:tcPr>
          <w:p w14:paraId="6D8A9DEB" w14:textId="193A396E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Lm</w:t>
            </w: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9D923A6" w14:textId="1D211B7B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CRI</w:t>
            </w:r>
          </w:p>
        </w:tc>
        <w:tc>
          <w:tcPr>
            <w:tcW w:w="709" w:type="dxa"/>
            <w:tcBorders>
              <w:top w:val="nil"/>
            </w:tcBorders>
          </w:tcPr>
          <w:p w14:paraId="1A398B12" w14:textId="0B1BEF65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EEK A-&gt;G</w:t>
            </w:r>
          </w:p>
        </w:tc>
        <w:tc>
          <w:tcPr>
            <w:tcW w:w="959" w:type="dxa"/>
            <w:tcBorders>
              <w:top w:val="nil"/>
            </w:tcBorders>
          </w:tcPr>
          <w:p w14:paraId="2C98FD71" w14:textId="40A8D908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6"/>
                <w:szCs w:val="20"/>
              </w:rPr>
              <w:t>Abstrahl-winkel</w:t>
            </w:r>
          </w:p>
        </w:tc>
      </w:tr>
      <w:tr w:rsidR="00906ABD" w:rsidRPr="00C72B30" w14:paraId="659F0831" w14:textId="77777777" w:rsidTr="00906ABD">
        <w:tc>
          <w:tcPr>
            <w:tcW w:w="812" w:type="dxa"/>
          </w:tcPr>
          <w:p w14:paraId="2A65F84F" w14:textId="6DAF33B8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92107-S</w:t>
            </w:r>
          </w:p>
        </w:tc>
        <w:tc>
          <w:tcPr>
            <w:tcW w:w="1451" w:type="dxa"/>
          </w:tcPr>
          <w:p w14:paraId="7C5A80E7" w14:textId="1E291DB9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3CC426EB" wp14:editId="4C15E7FA">
                  <wp:extent cx="823595" cy="805815"/>
                  <wp:effectExtent l="0" t="0" r="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8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710126F" w14:textId="1570AC0F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130 / Ø55</w:t>
            </w:r>
          </w:p>
        </w:tc>
        <w:tc>
          <w:tcPr>
            <w:tcW w:w="709" w:type="dxa"/>
          </w:tcPr>
          <w:p w14:paraId="24C2F40C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GU10</w:t>
            </w:r>
          </w:p>
          <w:p w14:paraId="66192FF9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</w:t>
            </w:r>
          </w:p>
          <w:p w14:paraId="7E9FF12E" w14:textId="6F524576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</w:p>
        </w:tc>
        <w:tc>
          <w:tcPr>
            <w:tcW w:w="1134" w:type="dxa"/>
            <w:gridSpan w:val="2"/>
          </w:tcPr>
          <w:p w14:paraId="58F46F24" w14:textId="423FB02F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</w:tcPr>
          <w:p w14:paraId="3458949E" w14:textId="2056DFB5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</w:tcPr>
          <w:p w14:paraId="454A3163" w14:textId="3FD0D40F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</w:tcPr>
          <w:p w14:paraId="609D88A4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</w:tcPr>
          <w:p w14:paraId="4A558173" w14:textId="1BDBF6F3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</w:tcPr>
          <w:p w14:paraId="4D53F47D" w14:textId="1E01515F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02DB992E" w14:textId="77777777" w:rsidTr="00906ABD">
        <w:tc>
          <w:tcPr>
            <w:tcW w:w="812" w:type="dxa"/>
            <w:tcBorders>
              <w:bottom w:val="nil"/>
            </w:tcBorders>
          </w:tcPr>
          <w:p w14:paraId="32762073" w14:textId="1835EC4B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92107-W</w:t>
            </w:r>
          </w:p>
        </w:tc>
        <w:tc>
          <w:tcPr>
            <w:tcW w:w="1451" w:type="dxa"/>
            <w:tcBorders>
              <w:bottom w:val="nil"/>
            </w:tcBorders>
          </w:tcPr>
          <w:p w14:paraId="07EFA75E" w14:textId="24F3A7B9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7B5096A1" wp14:editId="5DAF8810">
                  <wp:extent cx="823595" cy="1224280"/>
                  <wp:effectExtent l="0" t="0" r="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0FF46E2F" w14:textId="7F569344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130 / Ø55</w:t>
            </w:r>
          </w:p>
        </w:tc>
        <w:tc>
          <w:tcPr>
            <w:tcW w:w="709" w:type="dxa"/>
            <w:tcBorders>
              <w:bottom w:val="nil"/>
            </w:tcBorders>
          </w:tcPr>
          <w:p w14:paraId="72CC92D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GU10</w:t>
            </w:r>
          </w:p>
          <w:p w14:paraId="2D2A33D9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Max.</w:t>
            </w:r>
          </w:p>
          <w:p w14:paraId="2F33BAEC" w14:textId="4713DB7B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10W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6E96ABE6" w14:textId="5FD7DABE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  <w:tcBorders>
              <w:bottom w:val="nil"/>
            </w:tcBorders>
          </w:tcPr>
          <w:p w14:paraId="254D914A" w14:textId="76EF9BCA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  <w:tcBorders>
              <w:bottom w:val="nil"/>
            </w:tcBorders>
          </w:tcPr>
          <w:p w14:paraId="2BCB8BBE" w14:textId="61387C62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28DF95B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3ABCB2EB" w14:textId="168FE20C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  <w:tcBorders>
              <w:bottom w:val="nil"/>
            </w:tcBorders>
          </w:tcPr>
          <w:p w14:paraId="7428B25E" w14:textId="6376D13D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Multi-winkel</w:t>
            </w:r>
          </w:p>
        </w:tc>
      </w:tr>
      <w:tr w:rsidR="00906ABD" w:rsidRPr="00C72B30" w14:paraId="45FF2C57" w14:textId="77777777" w:rsidTr="00906ABD">
        <w:trPr>
          <w:trHeight w:val="973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2ACB849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37268271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66EC30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7FD4B1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F4951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7C790D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3CAC4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A27B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C27511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F11E1FE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55D7C13B" w14:textId="77777777" w:rsidTr="00906ABD">
        <w:tc>
          <w:tcPr>
            <w:tcW w:w="812" w:type="dxa"/>
            <w:tcBorders>
              <w:top w:val="nil"/>
              <w:bottom w:val="single" w:sz="4" w:space="0" w:color="auto"/>
            </w:tcBorders>
          </w:tcPr>
          <w:p w14:paraId="77EE1F06" w14:textId="34CB0B11" w:rsidR="00906ABD" w:rsidRPr="006F6189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  <w:lang w:val="en-US"/>
              </w:rPr>
            </w:pPr>
            <w:r w:rsidRPr="006F6189">
              <w:rPr>
                <w:rFonts w:ascii="Square721 BT" w:hAnsi="Square721 BT"/>
                <w:noProof/>
                <w:sz w:val="18"/>
                <w:szCs w:val="22"/>
                <w:lang w:val="en-US"/>
              </w:rPr>
              <w:lastRenderedPageBreak/>
              <w:t>S-TLS</w:t>
            </w:r>
            <w:r>
              <w:rPr>
                <w:rFonts w:ascii="Square721 BT" w:hAnsi="Square721 BT"/>
                <w:noProof/>
                <w:sz w:val="18"/>
                <w:szCs w:val="22"/>
                <w:lang w:val="en-US"/>
              </w:rPr>
              <w:t>T-</w:t>
            </w:r>
            <w:r w:rsidRPr="00163C3C">
              <w:rPr>
                <w:rFonts w:ascii="Square721 BT" w:hAnsi="Square721 BT"/>
                <w:noProof/>
                <w:sz w:val="18"/>
                <w:szCs w:val="22"/>
                <w:u w:val="single"/>
                <w:lang w:val="en-US"/>
              </w:rPr>
              <w:t>1S</w:t>
            </w:r>
          </w:p>
          <w:p w14:paraId="20C8BD7C" w14:textId="67225470" w:rsidR="00906ABD" w:rsidRPr="006F6189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  <w:lang w:val="en-US"/>
              </w:rPr>
            </w:pPr>
            <w:r w:rsidRPr="006F6189">
              <w:rPr>
                <w:rFonts w:ascii="Square721 BT" w:hAnsi="Square721 BT"/>
                <w:noProof/>
                <w:sz w:val="18"/>
                <w:szCs w:val="22"/>
                <w:lang w:val="en-US"/>
              </w:rPr>
              <w:t>S-</w:t>
            </w:r>
            <w:r>
              <w:rPr>
                <w:rFonts w:ascii="Square721 BT" w:hAnsi="Square721 BT"/>
                <w:noProof/>
                <w:sz w:val="18"/>
                <w:szCs w:val="22"/>
                <w:lang w:val="en-US"/>
              </w:rPr>
              <w:t>TL</w:t>
            </w:r>
            <w:r w:rsidRPr="006F6189">
              <w:rPr>
                <w:rFonts w:ascii="Square721 BT" w:hAnsi="Square721 BT"/>
                <w:noProof/>
                <w:sz w:val="18"/>
                <w:szCs w:val="22"/>
                <w:lang w:val="en-US"/>
              </w:rPr>
              <w:t>ST-2S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14:paraId="37F8CECB" w14:textId="78C7B71D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05D05BFA" wp14:editId="25654549">
                  <wp:extent cx="823595" cy="725170"/>
                  <wp:effectExtent l="0" t="0" r="0" b="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D9A5112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1m</w:t>
            </w:r>
          </w:p>
          <w:p w14:paraId="575435DB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2m</w:t>
            </w:r>
          </w:p>
          <w:p w14:paraId="5F222327" w14:textId="54A2F696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/32,2 / 36,4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3AAFA7D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Max.</w:t>
            </w:r>
          </w:p>
          <w:p w14:paraId="7B94E950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2000W</w:t>
            </w:r>
          </w:p>
          <w:p w14:paraId="3BAB6E1A" w14:textId="53B53B61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10A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3AABBA9B" w14:textId="00A8B3A2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  <w:r w:rsidRPr="00C72B30">
              <w:rPr>
                <w:rFonts w:ascii="Square721 BT" w:hAnsi="Square721 BT"/>
                <w:noProof/>
                <w:sz w:val="20"/>
              </w:rPr>
              <w:br/>
              <w:t>./.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170CE81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  <w:p w14:paraId="69229A02" w14:textId="3336E6FB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0D615C9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  <w:p w14:paraId="6F7B266D" w14:textId="194A2CF1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</w:tcBorders>
          </w:tcPr>
          <w:p w14:paraId="458093E9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0AA27A0" w14:textId="247F5F8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  <w:p w14:paraId="627E0C6C" w14:textId="14D91A35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</w:tcPr>
          <w:p w14:paraId="33C3881F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  <w:p w14:paraId="18AF6992" w14:textId="762FFBB6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29672168" w14:textId="77777777" w:rsidTr="00906ABD">
        <w:tc>
          <w:tcPr>
            <w:tcW w:w="812" w:type="dxa"/>
            <w:tcBorders>
              <w:bottom w:val="nil"/>
            </w:tcBorders>
          </w:tcPr>
          <w:p w14:paraId="132D3B7C" w14:textId="3850BACD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S-3PH-</w:t>
            </w:r>
            <w:r w:rsidRPr="00163C3C">
              <w:rPr>
                <w:rFonts w:ascii="Square721 BT" w:hAnsi="Square721 BT"/>
                <w:noProof/>
                <w:sz w:val="18"/>
                <w:szCs w:val="22"/>
                <w:u w:val="single"/>
              </w:rPr>
              <w:t>1W</w:t>
            </w:r>
            <w:r w:rsidRPr="00163C3C">
              <w:rPr>
                <w:rFonts w:ascii="Square721 BT" w:hAnsi="Square721 BT"/>
                <w:noProof/>
                <w:sz w:val="18"/>
                <w:szCs w:val="22"/>
                <w:u w:val="single"/>
              </w:rPr>
              <w:br/>
            </w:r>
            <w:r>
              <w:rPr>
                <w:rFonts w:ascii="Square721 BT" w:hAnsi="Square721 BT"/>
                <w:noProof/>
                <w:sz w:val="18"/>
                <w:szCs w:val="22"/>
              </w:rPr>
              <w:t>S-3PH-2W</w:t>
            </w:r>
          </w:p>
        </w:tc>
        <w:tc>
          <w:tcPr>
            <w:tcW w:w="1451" w:type="dxa"/>
            <w:tcBorders>
              <w:bottom w:val="nil"/>
            </w:tcBorders>
          </w:tcPr>
          <w:p w14:paraId="5AA96DCA" w14:textId="501A11E4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160D0847" wp14:editId="0D034471">
                  <wp:extent cx="823595" cy="767715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bottom w:val="nil"/>
            </w:tcBorders>
          </w:tcPr>
          <w:p w14:paraId="6CD2DD3C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1m</w:t>
            </w:r>
          </w:p>
          <w:p w14:paraId="30E5C170" w14:textId="0BB2C89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2m</w:t>
            </w:r>
            <w:r w:rsidRPr="00C72B30">
              <w:rPr>
                <w:rFonts w:ascii="Square721 BT" w:hAnsi="Square721 BT"/>
                <w:noProof/>
                <w:sz w:val="18"/>
                <w:szCs w:val="22"/>
              </w:rPr>
              <w:br/>
              <w:t>/32,2 / 36,4</w:t>
            </w:r>
          </w:p>
        </w:tc>
        <w:tc>
          <w:tcPr>
            <w:tcW w:w="709" w:type="dxa"/>
            <w:tcBorders>
              <w:bottom w:val="nil"/>
            </w:tcBorders>
          </w:tcPr>
          <w:p w14:paraId="572A0D7E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Max.</w:t>
            </w:r>
          </w:p>
          <w:p w14:paraId="05C9B818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2000W</w:t>
            </w:r>
          </w:p>
          <w:p w14:paraId="793AC478" w14:textId="677342B5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10A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02D4D90F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  <w:p w14:paraId="5E90272E" w14:textId="0989F8F0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992" w:type="dxa"/>
            <w:tcBorders>
              <w:bottom w:val="nil"/>
            </w:tcBorders>
          </w:tcPr>
          <w:p w14:paraId="15C0EDD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  <w:p w14:paraId="5B3BE5A7" w14:textId="09FDF281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t>./.</w:t>
            </w:r>
          </w:p>
        </w:tc>
        <w:tc>
          <w:tcPr>
            <w:tcW w:w="709" w:type="dxa"/>
            <w:tcBorders>
              <w:bottom w:val="nil"/>
            </w:tcBorders>
          </w:tcPr>
          <w:p w14:paraId="1C2A208D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  <w:p w14:paraId="23E61E9F" w14:textId="7802E94C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3EF7BB1D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49B73D58" w14:textId="70B731A0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  <w:p w14:paraId="4E318344" w14:textId="21878205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  <w:tc>
          <w:tcPr>
            <w:tcW w:w="959" w:type="dxa"/>
            <w:tcBorders>
              <w:bottom w:val="nil"/>
            </w:tcBorders>
          </w:tcPr>
          <w:p w14:paraId="3F4FD80A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  <w:p w14:paraId="5C85A8CF" w14:textId="0F43A0F1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./.</w:t>
            </w:r>
          </w:p>
        </w:tc>
      </w:tr>
      <w:tr w:rsidR="00906ABD" w:rsidRPr="00C72B30" w14:paraId="7D97B6DC" w14:textId="77777777" w:rsidTr="00906ABD">
        <w:trPr>
          <w:trHeight w:val="382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5BB8FB4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784D1EB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7602EE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5B4724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51263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5F1F6D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45930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66C1B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0E053F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7EC3FFD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</w:tr>
      <w:tr w:rsidR="00906ABD" w:rsidRPr="00C72B30" w14:paraId="51C0F4A0" w14:textId="77777777" w:rsidTr="00906ABD">
        <w:trPr>
          <w:trHeight w:val="979"/>
        </w:trPr>
        <w:tc>
          <w:tcPr>
            <w:tcW w:w="812" w:type="dxa"/>
            <w:tcBorders>
              <w:top w:val="nil"/>
            </w:tcBorders>
          </w:tcPr>
          <w:p w14:paraId="1598FAD1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14:paraId="2BCD27F2" w14:textId="494FCDDA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41E73003" wp14:editId="5D29BEF3">
                  <wp:extent cx="823595" cy="638175"/>
                  <wp:effectExtent l="0" t="0" r="0" b="9525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</w:tcBorders>
          </w:tcPr>
          <w:p w14:paraId="78822ADB" w14:textId="5959D9DC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6707AF73" wp14:editId="2CE2C983">
                  <wp:extent cx="579120" cy="502285"/>
                  <wp:effectExtent l="0" t="0" r="0" b="0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  <w:gridSpan w:val="2"/>
            <w:tcBorders>
              <w:top w:val="nil"/>
            </w:tcBorders>
          </w:tcPr>
          <w:p w14:paraId="34B2F963" w14:textId="5BD920F2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33D1D069" wp14:editId="52DBB703">
                  <wp:extent cx="373632" cy="366713"/>
                  <wp:effectExtent l="0" t="0" r="7620" b="0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34" cy="375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" w:type="dxa"/>
            <w:tcBorders>
              <w:top w:val="nil"/>
            </w:tcBorders>
          </w:tcPr>
          <w:p w14:paraId="51161F1C" w14:textId="7824C4BE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359C970C" wp14:editId="535B8219">
                  <wp:extent cx="493568" cy="452437"/>
                  <wp:effectExtent l="0" t="0" r="1905" b="5080"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131" cy="45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</w:tcBorders>
          </w:tcPr>
          <w:p w14:paraId="58B44E56" w14:textId="2FB05B52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1BAC20A6" wp14:editId="356D3B33">
                  <wp:extent cx="403860" cy="516255"/>
                  <wp:effectExtent l="0" t="0" r="0" b="0"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  <w:gridSpan w:val="2"/>
            <w:tcBorders>
              <w:top w:val="nil"/>
            </w:tcBorders>
          </w:tcPr>
          <w:p w14:paraId="595FA5A6" w14:textId="590F08AA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6A79A668" wp14:editId="57F1C0EA">
                  <wp:extent cx="487045" cy="269240"/>
                  <wp:effectExtent l="0" t="0" r="8255" b="0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45" cy="26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2B30">
              <w:rPr>
                <w:rFonts w:ascii="Square721 BT" w:hAnsi="Square721 BT"/>
                <w:noProof/>
                <w:sz w:val="20"/>
              </w:rPr>
              <w:drawing>
                <wp:inline distT="0" distB="0" distL="0" distR="0" wp14:anchorId="30CC5992" wp14:editId="2A94FA86">
                  <wp:extent cx="487045" cy="304800"/>
                  <wp:effectExtent l="0" t="0" r="8255" b="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4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dxa"/>
            <w:gridSpan w:val="2"/>
            <w:tcBorders>
              <w:top w:val="nil"/>
            </w:tcBorders>
          </w:tcPr>
          <w:p w14:paraId="1EC2328A" w14:textId="77777777" w:rsidR="00906ABD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124BF6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5C4BE00B" wp14:editId="65DEFACF">
                  <wp:extent cx="334010" cy="318770"/>
                  <wp:effectExtent l="0" t="0" r="8890" b="5080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" cy="31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F1437" w14:textId="4A797145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124BF6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2FFB2E3F" wp14:editId="5229F9FB">
                  <wp:extent cx="334010" cy="306070"/>
                  <wp:effectExtent l="0" t="0" r="8890" b="0"/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  <w:tcBorders>
              <w:top w:val="nil"/>
            </w:tcBorders>
          </w:tcPr>
          <w:p w14:paraId="15374CD6" w14:textId="0CF261A6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drawing>
                <wp:inline distT="0" distB="0" distL="0" distR="0" wp14:anchorId="4998E0AA" wp14:editId="08EFBEEA">
                  <wp:extent cx="480060" cy="479425"/>
                  <wp:effectExtent l="0" t="0" r="0" b="0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ABD" w:rsidRPr="00C72B30" w14:paraId="36AE7068" w14:textId="77777777" w:rsidTr="00906ABD">
        <w:tc>
          <w:tcPr>
            <w:tcW w:w="812" w:type="dxa"/>
          </w:tcPr>
          <w:p w14:paraId="6E63DDA4" w14:textId="77777777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</w:p>
        </w:tc>
        <w:tc>
          <w:tcPr>
            <w:tcW w:w="1451" w:type="dxa"/>
          </w:tcPr>
          <w:p w14:paraId="209B773B" w14:textId="50E00FD1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Anschluss</w:t>
            </w:r>
            <w:r>
              <w:rPr>
                <w:rFonts w:ascii="Square721 BT" w:hAnsi="Square721 BT"/>
                <w:noProof/>
                <w:sz w:val="18"/>
                <w:szCs w:val="22"/>
              </w:rPr>
              <w:br/>
              <w:t>Eingang RE</w:t>
            </w:r>
          </w:p>
        </w:tc>
        <w:tc>
          <w:tcPr>
            <w:tcW w:w="1276" w:type="dxa"/>
          </w:tcPr>
          <w:p w14:paraId="0739E648" w14:textId="3919BCD2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6"/>
                <w:szCs w:val="20"/>
              </w:rPr>
              <w:t>Verbinder Flex</w:t>
            </w:r>
          </w:p>
        </w:tc>
        <w:tc>
          <w:tcPr>
            <w:tcW w:w="959" w:type="dxa"/>
            <w:gridSpan w:val="2"/>
          </w:tcPr>
          <w:p w14:paraId="679B4207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4"/>
                <w:szCs w:val="18"/>
              </w:rPr>
            </w:pP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 xml:space="preserve">Verbinder </w:t>
            </w:r>
          </w:p>
          <w:p w14:paraId="53441572" w14:textId="4A40FF7A" w:rsidR="00906ABD" w:rsidRPr="00C72B30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Fix</w:t>
            </w:r>
          </w:p>
        </w:tc>
        <w:tc>
          <w:tcPr>
            <w:tcW w:w="884" w:type="dxa"/>
          </w:tcPr>
          <w:p w14:paraId="75F7A694" w14:textId="33DE015B" w:rsidR="00906ABD" w:rsidRPr="00C72B30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 w:rsidRPr="00C72B30">
              <w:rPr>
                <w:rFonts w:ascii="Square721 BT" w:hAnsi="Square721 BT"/>
                <w:noProof/>
                <w:sz w:val="16"/>
                <w:szCs w:val="20"/>
              </w:rPr>
              <w:t>T-Stück RE</w:t>
            </w:r>
          </w:p>
        </w:tc>
        <w:tc>
          <w:tcPr>
            <w:tcW w:w="992" w:type="dxa"/>
          </w:tcPr>
          <w:p w14:paraId="03B23E06" w14:textId="77777777" w:rsidR="00906ABD" w:rsidRPr="00C72B30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 w:rsidRPr="00C72B30">
              <w:rPr>
                <w:rFonts w:ascii="Square721 BT" w:hAnsi="Square721 BT"/>
                <w:noProof/>
                <w:sz w:val="16"/>
                <w:szCs w:val="20"/>
              </w:rPr>
              <w:t>T-Stück</w:t>
            </w:r>
          </w:p>
          <w:p w14:paraId="38BE78BF" w14:textId="680220B4" w:rsidR="00906ABD" w:rsidRPr="00C72B30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>
              <w:rPr>
                <w:rFonts w:ascii="Square721 BT" w:hAnsi="Square721 BT"/>
                <w:noProof/>
                <w:sz w:val="16"/>
                <w:szCs w:val="20"/>
              </w:rPr>
              <w:t>LI</w:t>
            </w:r>
          </w:p>
        </w:tc>
        <w:tc>
          <w:tcPr>
            <w:tcW w:w="1243" w:type="dxa"/>
            <w:gridSpan w:val="2"/>
          </w:tcPr>
          <w:p w14:paraId="75E7B520" w14:textId="7D3DDF97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4"/>
                <w:szCs w:val="18"/>
              </w:rPr>
              <w:t>Steckdose</w:t>
            </w:r>
          </w:p>
        </w:tc>
        <w:tc>
          <w:tcPr>
            <w:tcW w:w="742" w:type="dxa"/>
            <w:gridSpan w:val="2"/>
          </w:tcPr>
          <w:p w14:paraId="2FBEBE24" w14:textId="77777777" w:rsidR="00906ABD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L-RE</w:t>
            </w:r>
          </w:p>
          <w:p w14:paraId="551E314B" w14:textId="3FBC2406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Stück</w:t>
            </w:r>
          </w:p>
        </w:tc>
        <w:tc>
          <w:tcPr>
            <w:tcW w:w="959" w:type="dxa"/>
          </w:tcPr>
          <w:p w14:paraId="0255EEE1" w14:textId="20E7F941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noProof/>
                <w:sz w:val="18"/>
                <w:szCs w:val="22"/>
              </w:rPr>
              <w:t>Hänger</w:t>
            </w:r>
          </w:p>
        </w:tc>
      </w:tr>
      <w:tr w:rsidR="00906ABD" w:rsidRPr="00C72B30" w14:paraId="4EC8384D" w14:textId="77777777" w:rsidTr="00906ABD">
        <w:tc>
          <w:tcPr>
            <w:tcW w:w="812" w:type="dxa"/>
          </w:tcPr>
          <w:p w14:paraId="6ABDAAA7" w14:textId="7D0B3FCD" w:rsidR="00906ABD" w:rsidRPr="00C72B30" w:rsidRDefault="00906ABD" w:rsidP="002E0C9D">
            <w:pPr>
              <w:jc w:val="center"/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Code</w:t>
            </w:r>
          </w:p>
        </w:tc>
        <w:tc>
          <w:tcPr>
            <w:tcW w:w="1451" w:type="dxa"/>
          </w:tcPr>
          <w:p w14:paraId="0948C162" w14:textId="7ABA3B0A" w:rsidR="00906ABD" w:rsidRPr="00C84E77" w:rsidRDefault="00906ABD" w:rsidP="002E0C9D">
            <w:pPr>
              <w:jc w:val="center"/>
              <w:rPr>
                <w:rFonts w:ascii="Square721 BT" w:hAnsi="Square721 BT"/>
                <w:noProof/>
                <w:sz w:val="16"/>
                <w:szCs w:val="20"/>
              </w:rPr>
            </w:pPr>
            <w:r w:rsidRPr="00C84E77">
              <w:rPr>
                <w:rFonts w:ascii="Square721 BT" w:hAnsi="Square721 BT"/>
                <w:noProof/>
                <w:sz w:val="16"/>
                <w:szCs w:val="20"/>
              </w:rPr>
              <w:t>5081-079</w:t>
            </w:r>
          </w:p>
        </w:tc>
        <w:tc>
          <w:tcPr>
            <w:tcW w:w="1276" w:type="dxa"/>
          </w:tcPr>
          <w:p w14:paraId="472F719E" w14:textId="3668AE5F" w:rsidR="00906ABD" w:rsidRPr="00C84E77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 w:rsidRPr="00C84E77">
              <w:rPr>
                <w:rFonts w:ascii="Square721 BT" w:hAnsi="Square721 BT"/>
                <w:noProof/>
                <w:sz w:val="16"/>
                <w:szCs w:val="20"/>
              </w:rPr>
              <w:t>5213-4291</w:t>
            </w:r>
          </w:p>
        </w:tc>
        <w:tc>
          <w:tcPr>
            <w:tcW w:w="959" w:type="dxa"/>
            <w:gridSpan w:val="2"/>
          </w:tcPr>
          <w:p w14:paraId="022689E7" w14:textId="23F40437" w:rsidR="00906ABD" w:rsidRPr="00C84E77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 w:rsidRPr="00C84E77">
              <w:rPr>
                <w:rFonts w:ascii="Square721 BT" w:hAnsi="Square721 BT"/>
                <w:noProof/>
                <w:sz w:val="16"/>
                <w:szCs w:val="20"/>
              </w:rPr>
              <w:t>8971-169</w:t>
            </w:r>
          </w:p>
        </w:tc>
        <w:tc>
          <w:tcPr>
            <w:tcW w:w="884" w:type="dxa"/>
          </w:tcPr>
          <w:p w14:paraId="1B850BAE" w14:textId="70B14B08" w:rsidR="00906ABD" w:rsidRPr="00C84E77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>
              <w:rPr>
                <w:rFonts w:ascii="Square721 BT" w:hAnsi="Square721 BT"/>
                <w:noProof/>
                <w:sz w:val="16"/>
                <w:szCs w:val="20"/>
              </w:rPr>
              <w:t>0081</w:t>
            </w:r>
          </w:p>
        </w:tc>
        <w:tc>
          <w:tcPr>
            <w:tcW w:w="992" w:type="dxa"/>
          </w:tcPr>
          <w:p w14:paraId="5A1DE4DC" w14:textId="101DF479" w:rsidR="00906ABD" w:rsidRPr="00C84E77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>
              <w:rPr>
                <w:rFonts w:ascii="Square721 BT" w:hAnsi="Square721 BT"/>
                <w:noProof/>
                <w:sz w:val="16"/>
                <w:szCs w:val="20"/>
              </w:rPr>
              <w:t>8202</w:t>
            </w:r>
          </w:p>
        </w:tc>
        <w:tc>
          <w:tcPr>
            <w:tcW w:w="1243" w:type="dxa"/>
            <w:gridSpan w:val="2"/>
          </w:tcPr>
          <w:p w14:paraId="47E1A3D0" w14:textId="15673784" w:rsidR="00906ABD" w:rsidRPr="00C84E77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>
              <w:rPr>
                <w:rFonts w:ascii="Square721 BT" w:hAnsi="Square721 BT"/>
                <w:noProof/>
                <w:sz w:val="16"/>
                <w:szCs w:val="20"/>
              </w:rPr>
              <w:t>625401</w:t>
            </w:r>
          </w:p>
        </w:tc>
        <w:tc>
          <w:tcPr>
            <w:tcW w:w="742" w:type="dxa"/>
            <w:gridSpan w:val="2"/>
          </w:tcPr>
          <w:p w14:paraId="36563EE0" w14:textId="50AC6F90" w:rsidR="00906ABD" w:rsidRPr="00C84E77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 w:rsidRPr="00C84E77">
              <w:rPr>
                <w:rFonts w:ascii="Square721 BT" w:hAnsi="Square721 BT"/>
                <w:noProof/>
                <w:sz w:val="16"/>
                <w:szCs w:val="20"/>
              </w:rPr>
              <w:t>1871-469</w:t>
            </w:r>
          </w:p>
        </w:tc>
        <w:tc>
          <w:tcPr>
            <w:tcW w:w="959" w:type="dxa"/>
          </w:tcPr>
          <w:p w14:paraId="25B6E8D3" w14:textId="1183A8EA" w:rsidR="00906ABD" w:rsidRPr="00C84E77" w:rsidRDefault="00906ABD" w:rsidP="002E0C9D">
            <w:pPr>
              <w:rPr>
                <w:rFonts w:ascii="Square721 BT" w:hAnsi="Square721 BT"/>
                <w:noProof/>
                <w:sz w:val="16"/>
                <w:szCs w:val="20"/>
              </w:rPr>
            </w:pPr>
            <w:r>
              <w:rPr>
                <w:rFonts w:ascii="Square721 BT" w:hAnsi="Square721 BT"/>
                <w:noProof/>
                <w:sz w:val="16"/>
                <w:szCs w:val="20"/>
              </w:rPr>
              <w:t>12841</w:t>
            </w:r>
          </w:p>
        </w:tc>
      </w:tr>
      <w:tr w:rsidR="00906ABD" w:rsidRPr="00C72B30" w14:paraId="070B7037" w14:textId="77777777" w:rsidTr="00906ABD">
        <w:tc>
          <w:tcPr>
            <w:tcW w:w="812" w:type="dxa"/>
          </w:tcPr>
          <w:p w14:paraId="510D2641" w14:textId="3EEE1203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 w:rsidRPr="00C72B30">
              <w:rPr>
                <w:rFonts w:ascii="Square721 BT" w:hAnsi="Square721 BT"/>
                <w:b/>
                <w:bCs/>
                <w:noProof/>
                <w:sz w:val="18"/>
                <w:szCs w:val="22"/>
              </w:rPr>
              <w:t>Preis €/Stk.EXW</w:t>
            </w:r>
          </w:p>
        </w:tc>
        <w:tc>
          <w:tcPr>
            <w:tcW w:w="1451" w:type="dxa"/>
          </w:tcPr>
          <w:p w14:paraId="69CB8534" w14:textId="6C32A765" w:rsidR="00906ABD" w:rsidRPr="00C72B30" w:rsidRDefault="00906ABD" w:rsidP="002E0C9D">
            <w:pPr>
              <w:jc w:val="center"/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3,77</w:t>
            </w:r>
          </w:p>
        </w:tc>
        <w:tc>
          <w:tcPr>
            <w:tcW w:w="1276" w:type="dxa"/>
          </w:tcPr>
          <w:p w14:paraId="3FC2041E" w14:textId="75541E60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10,92</w:t>
            </w:r>
          </w:p>
        </w:tc>
        <w:tc>
          <w:tcPr>
            <w:tcW w:w="959" w:type="dxa"/>
            <w:gridSpan w:val="2"/>
          </w:tcPr>
          <w:p w14:paraId="1124BFC7" w14:textId="351CCC3D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5,20</w:t>
            </w:r>
          </w:p>
        </w:tc>
        <w:tc>
          <w:tcPr>
            <w:tcW w:w="884" w:type="dxa"/>
          </w:tcPr>
          <w:p w14:paraId="49DDF6B5" w14:textId="7AB10098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8,73</w:t>
            </w:r>
          </w:p>
        </w:tc>
        <w:tc>
          <w:tcPr>
            <w:tcW w:w="992" w:type="dxa"/>
          </w:tcPr>
          <w:p w14:paraId="634E472F" w14:textId="39E17325" w:rsidR="00906ABD" w:rsidRPr="00C72B30" w:rsidRDefault="00906ABD" w:rsidP="002E0C9D">
            <w:pPr>
              <w:rPr>
                <w:rFonts w:ascii="Square721 BT" w:hAnsi="Square721 BT"/>
                <w:noProof/>
                <w:sz w:val="20"/>
              </w:rPr>
            </w:pPr>
            <w:r>
              <w:rPr>
                <w:rFonts w:ascii="Square721 BT" w:hAnsi="Square721 BT"/>
                <w:noProof/>
                <w:sz w:val="20"/>
              </w:rPr>
              <w:t>8,73</w:t>
            </w:r>
          </w:p>
        </w:tc>
        <w:tc>
          <w:tcPr>
            <w:tcW w:w="1243" w:type="dxa"/>
            <w:gridSpan w:val="2"/>
          </w:tcPr>
          <w:p w14:paraId="44676659" w14:textId="65483B46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16,38</w:t>
            </w:r>
          </w:p>
        </w:tc>
        <w:tc>
          <w:tcPr>
            <w:tcW w:w="742" w:type="dxa"/>
            <w:gridSpan w:val="2"/>
          </w:tcPr>
          <w:p w14:paraId="212DF52A" w14:textId="53BF194B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6,55</w:t>
            </w:r>
          </w:p>
        </w:tc>
        <w:tc>
          <w:tcPr>
            <w:tcW w:w="959" w:type="dxa"/>
          </w:tcPr>
          <w:p w14:paraId="7B231529" w14:textId="5B5C5DF3" w:rsidR="00906ABD" w:rsidRPr="00C72B30" w:rsidRDefault="00906ABD" w:rsidP="002E0C9D">
            <w:pPr>
              <w:rPr>
                <w:rFonts w:ascii="Square721 BT" w:hAnsi="Square721 BT"/>
                <w:noProof/>
                <w:sz w:val="18"/>
                <w:szCs w:val="22"/>
              </w:rPr>
            </w:pPr>
            <w:r>
              <w:rPr>
                <w:rFonts w:ascii="Square721 BT" w:hAnsi="Square721 BT"/>
                <w:noProof/>
                <w:sz w:val="18"/>
                <w:szCs w:val="22"/>
              </w:rPr>
              <w:t>1,59</w:t>
            </w:r>
          </w:p>
        </w:tc>
      </w:tr>
    </w:tbl>
    <w:p w14:paraId="4BB78933" w14:textId="77777777" w:rsidR="0042072F" w:rsidRPr="00C72B30" w:rsidRDefault="0042072F">
      <w:pPr>
        <w:rPr>
          <w:rFonts w:ascii="Square721 BT" w:hAnsi="Square721 BT"/>
          <w:noProof/>
          <w:sz w:val="20"/>
        </w:rPr>
      </w:pPr>
    </w:p>
    <w:p w14:paraId="36E80934" w14:textId="35A432F7" w:rsidR="00DC0FDD" w:rsidRPr="00C72B30" w:rsidRDefault="00DC0FDD">
      <w:pPr>
        <w:rPr>
          <w:rFonts w:ascii="Square721 BT" w:hAnsi="Square721 BT"/>
          <w:noProof/>
          <w:sz w:val="20"/>
        </w:rPr>
      </w:pPr>
    </w:p>
    <w:p w14:paraId="03D245DF" w14:textId="3DE812C2" w:rsidR="00DC0FDD" w:rsidRDefault="004B7942" w:rsidP="00124BF6">
      <w:pPr>
        <w:tabs>
          <w:tab w:val="left" w:pos="5480"/>
        </w:tabs>
        <w:rPr>
          <w:noProof/>
          <w:sz w:val="20"/>
        </w:rPr>
      </w:pPr>
      <w:r w:rsidRPr="004B7942">
        <w:rPr>
          <w:noProof/>
          <w:sz w:val="20"/>
        </w:rPr>
        <w:drawing>
          <wp:inline distT="0" distB="0" distL="0" distR="0" wp14:anchorId="3BB28F21" wp14:editId="3D2503C7">
            <wp:extent cx="1981200" cy="1749273"/>
            <wp:effectExtent l="0" t="0" r="0" b="3810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96" cy="176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CBE">
        <w:rPr>
          <w:noProof/>
          <w:sz w:val="20"/>
        </w:rPr>
        <w:tab/>
      </w:r>
    </w:p>
    <w:p w14:paraId="34CF35EF" w14:textId="100C2F1E" w:rsidR="00DC0FDD" w:rsidRDefault="00DC0FDD">
      <w:pPr>
        <w:rPr>
          <w:noProof/>
          <w:sz w:val="20"/>
        </w:rPr>
      </w:pPr>
    </w:p>
    <w:p w14:paraId="0C54D4F7" w14:textId="77777777" w:rsidR="00DC0FDD" w:rsidRDefault="00DC0FDD">
      <w:pPr>
        <w:rPr>
          <w:noProof/>
          <w:sz w:val="20"/>
        </w:rPr>
      </w:pPr>
    </w:p>
    <w:p w14:paraId="2D7AB19E" w14:textId="77777777" w:rsidR="00DC0FDD" w:rsidRDefault="00DC0FDD">
      <w:pPr>
        <w:rPr>
          <w:noProof/>
          <w:sz w:val="20"/>
        </w:rPr>
      </w:pPr>
    </w:p>
    <w:p w14:paraId="56FCC27A" w14:textId="77777777" w:rsidR="00DC0FDD" w:rsidRDefault="00DC0FDD">
      <w:pPr>
        <w:rPr>
          <w:rFonts w:ascii="Square721 BT" w:hAnsi="Square721 BT"/>
          <w:noProof/>
          <w:sz w:val="20"/>
        </w:rPr>
      </w:pPr>
    </w:p>
    <w:sectPr w:rsidR="00DC0FDD">
      <w:headerReference w:type="default" r:id="rId80"/>
      <w:footerReference w:type="default" r:id="rId8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3154" w14:textId="77777777" w:rsidR="0042072F" w:rsidRDefault="0042072F">
      <w:r>
        <w:separator/>
      </w:r>
    </w:p>
  </w:endnote>
  <w:endnote w:type="continuationSeparator" w:id="0">
    <w:p w14:paraId="309C10BE" w14:textId="77777777" w:rsidR="0042072F" w:rsidRDefault="0042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quare721 BT">
    <w:panose1 w:val="020B0504020202060204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E25F" w14:textId="77777777" w:rsidR="00DC0FDD" w:rsidRDefault="00D42B76">
    <w:pPr>
      <w:pStyle w:val="Fu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57E828" wp14:editId="597213A2">
              <wp:simplePos x="0" y="0"/>
              <wp:positionH relativeFrom="column">
                <wp:posOffset>4922520</wp:posOffset>
              </wp:positionH>
              <wp:positionV relativeFrom="paragraph">
                <wp:posOffset>-516890</wp:posOffset>
              </wp:positionV>
              <wp:extent cx="1744345" cy="924560"/>
              <wp:effectExtent l="2540" t="0" r="0" b="254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345" cy="924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7CB9A" w14:textId="77777777" w:rsidR="00DC0FDD" w:rsidRPr="00E54770" w:rsidRDefault="00E32575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</w:pPr>
                          <w:r w:rsidRPr="00E54770"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  <w:t>Geschäftsführer:</w:t>
                          </w:r>
                          <w:r w:rsidR="0003584B" w:rsidRPr="00E54770">
                            <w:rPr>
                              <w:rFonts w:asciiTheme="minorHAnsi" w:hAnsiTheme="minorHAnsi"/>
                            </w:rPr>
                            <w:t xml:space="preserve">         </w:t>
                          </w:r>
                          <w:r w:rsidR="0003584B" w:rsidRPr="00E54770">
                            <w:rPr>
                              <w:rFonts w:asciiTheme="minorHAnsi" w:hAnsiTheme="minorHAnsi"/>
                            </w:rPr>
                            <w:object w:dxaOrig="2429" w:dyaOrig="1881" w14:anchorId="7A5E1CD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17.3pt;height:13.1pt">
                                <v:imagedata r:id="rId1" o:title=""/>
                              </v:shape>
                              <o:OLEObject Type="Embed" ProgID="CorelPHOTOPAINT.Image.14" ShapeID="_x0000_i1026" DrawAspect="Content" ObjectID="_1846909442" r:id="rId2"/>
                            </w:object>
                          </w:r>
                        </w:p>
                        <w:p w14:paraId="49BA9A94" w14:textId="77777777" w:rsidR="00DC0FDD" w:rsidRPr="00E54770" w:rsidRDefault="00E32575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</w:pPr>
                          <w:r w:rsidRPr="00E54770"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  <w:t>Joachim Schmelter</w:t>
                          </w:r>
                        </w:p>
                        <w:p w14:paraId="16C8EC1F" w14:textId="77777777" w:rsidR="00DC0FDD" w:rsidRPr="00E54770" w:rsidRDefault="00DC0FDD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</w:pPr>
                        </w:p>
                        <w:p w14:paraId="35171843" w14:textId="77777777" w:rsidR="00DC0FDD" w:rsidRPr="00E54770" w:rsidRDefault="00E32575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</w:pPr>
                          <w:r w:rsidRPr="00E54770"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  <w:t>AGB auch unter:</w:t>
                          </w:r>
                        </w:p>
                        <w:p w14:paraId="520A8241" w14:textId="77777777" w:rsidR="00D42B76" w:rsidRPr="00E54770" w:rsidRDefault="00D42B76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</w:pPr>
                          <w:r w:rsidRPr="00765B74">
                            <w:rPr>
                              <w:rFonts w:asciiTheme="minorHAnsi" w:hAnsiTheme="minorHAnsi"/>
                              <w:sz w:val="12"/>
                            </w:rPr>
                            <w:t>www.led-</w:t>
                          </w:r>
                          <w:r w:rsidR="00765B74" w:rsidRPr="00765B74">
                            <w:rPr>
                              <w:rFonts w:asciiTheme="minorHAnsi" w:hAnsiTheme="minorHAnsi"/>
                              <w:sz w:val="12"/>
                            </w:rPr>
                            <w:t>schmelter.de</w:t>
                          </w:r>
                        </w:p>
                        <w:p w14:paraId="7833CF20" w14:textId="77777777" w:rsidR="0003584B" w:rsidRPr="00E54770" w:rsidRDefault="0003584B" w:rsidP="0003584B">
                          <w:pPr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</w:pPr>
                          <w:proofErr w:type="spellStart"/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  <w:t>Präqualifiziert</w:t>
                          </w:r>
                          <w:proofErr w:type="spellEnd"/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  <w:t>nach</w:t>
                          </w:r>
                          <w:proofErr w:type="spellEnd"/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  <w:t xml:space="preserve"> PQ-</w:t>
                          </w:r>
                          <w:proofErr w:type="gramStart"/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  <w:t>VOL:</w:t>
                          </w:r>
                          <w:proofErr w:type="gramEnd"/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  <w:t xml:space="preserve"> Nr. :</w:t>
                          </w:r>
                        </w:p>
                        <w:p w14:paraId="769E04D2" w14:textId="77777777" w:rsidR="0003584B" w:rsidRPr="00E54770" w:rsidRDefault="0003584B" w:rsidP="0003584B">
                          <w:pPr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</w:pPr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  <w:lang w:val="fr-FR"/>
                            </w:rPr>
                            <w:t>05 102 027 334</w:t>
                          </w:r>
                        </w:p>
                        <w:p w14:paraId="272BD26B" w14:textId="77777777" w:rsidR="00D42B76" w:rsidRPr="0003584B" w:rsidRDefault="00D42B76">
                          <w:pPr>
                            <w:rPr>
                              <w:lang w:val="fr-FR"/>
                            </w:rPr>
                          </w:pPr>
                        </w:p>
                        <w:p w14:paraId="57341C86" w14:textId="77777777" w:rsidR="00DC0FDD" w:rsidRDefault="00DC0FDD">
                          <w:pPr>
                            <w:rPr>
                              <w:rFonts w:ascii="Square721 BT" w:hAnsi="Square721 BT"/>
                              <w:color w:val="006666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7E8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7.6pt;margin-top:-40.7pt;width:137.35pt;height:7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" filled="f" stroked="f">
              <v:textbox>
                <w:txbxContent>
                  <w:p w14:paraId="1827CB9A" w14:textId="77777777" w:rsidR="00DC0FDD" w:rsidRPr="00E54770" w:rsidRDefault="00E32575">
                    <w:pPr>
                      <w:rPr>
                        <w:rFonts w:asciiTheme="minorHAnsi" w:hAnsiTheme="minorHAnsi"/>
                        <w:color w:val="2D3841"/>
                        <w:sz w:val="12"/>
                      </w:rPr>
                    </w:pPr>
                    <w:r w:rsidRPr="00E54770">
                      <w:rPr>
                        <w:rFonts w:asciiTheme="minorHAnsi" w:hAnsiTheme="minorHAnsi"/>
                        <w:color w:val="2D3841"/>
                        <w:sz w:val="12"/>
                      </w:rPr>
                      <w:t>Geschäftsführer:</w:t>
                    </w:r>
                    <w:r w:rsidR="0003584B" w:rsidRPr="00E54770">
                      <w:rPr>
                        <w:rFonts w:asciiTheme="minorHAnsi" w:hAnsiTheme="minorHAnsi"/>
                      </w:rPr>
                      <w:t xml:space="preserve">         </w:t>
                    </w:r>
                    <w:r w:rsidR="0003584B" w:rsidRPr="00E54770">
                      <w:rPr>
                        <w:rFonts w:asciiTheme="minorHAnsi" w:hAnsiTheme="minorHAnsi"/>
                      </w:rPr>
                      <w:object w:dxaOrig="2429" w:dyaOrig="1881" w14:anchorId="7A5E1CD0">
                        <v:shape id="_x0000_i1026" type="#_x0000_t75" style="width:17.45pt;height:13.1pt">
                          <v:imagedata r:id="rId3" o:title=""/>
                        </v:shape>
                        <o:OLEObject Type="Embed" ProgID="CorelPHOTOPAINT.Image.14" ShapeID="_x0000_i1026" DrawAspect="Content" ObjectID="_1822735148" r:id="rId4"/>
                      </w:object>
                    </w:r>
                  </w:p>
                  <w:p w14:paraId="49BA9A94" w14:textId="77777777" w:rsidR="00DC0FDD" w:rsidRPr="00E54770" w:rsidRDefault="00E32575">
                    <w:pPr>
                      <w:rPr>
                        <w:rFonts w:asciiTheme="minorHAnsi" w:hAnsiTheme="minorHAnsi"/>
                        <w:color w:val="2D3841"/>
                        <w:sz w:val="12"/>
                      </w:rPr>
                    </w:pPr>
                    <w:r w:rsidRPr="00E54770">
                      <w:rPr>
                        <w:rFonts w:asciiTheme="minorHAnsi" w:hAnsiTheme="minorHAnsi"/>
                        <w:color w:val="2D3841"/>
                        <w:sz w:val="12"/>
                      </w:rPr>
                      <w:t>Joachim Schmelter</w:t>
                    </w:r>
                  </w:p>
                  <w:p w14:paraId="16C8EC1F" w14:textId="77777777" w:rsidR="00DC0FDD" w:rsidRPr="00E54770" w:rsidRDefault="00DC0FDD">
                    <w:pPr>
                      <w:rPr>
                        <w:rFonts w:asciiTheme="minorHAnsi" w:hAnsiTheme="minorHAnsi"/>
                        <w:color w:val="2D3841"/>
                        <w:sz w:val="12"/>
                      </w:rPr>
                    </w:pPr>
                  </w:p>
                  <w:p w14:paraId="35171843" w14:textId="77777777" w:rsidR="00DC0FDD" w:rsidRPr="00E54770" w:rsidRDefault="00E32575">
                    <w:pPr>
                      <w:rPr>
                        <w:rFonts w:asciiTheme="minorHAnsi" w:hAnsiTheme="minorHAnsi"/>
                        <w:color w:val="2D3841"/>
                        <w:sz w:val="12"/>
                      </w:rPr>
                    </w:pPr>
                    <w:r w:rsidRPr="00E54770">
                      <w:rPr>
                        <w:rFonts w:asciiTheme="minorHAnsi" w:hAnsiTheme="minorHAnsi"/>
                        <w:color w:val="2D3841"/>
                        <w:sz w:val="12"/>
                      </w:rPr>
                      <w:t>AGB auch unter:</w:t>
                    </w:r>
                  </w:p>
                  <w:p w14:paraId="520A8241" w14:textId="77777777" w:rsidR="00D42B76" w:rsidRPr="00E54770" w:rsidRDefault="00D42B76">
                    <w:pPr>
                      <w:rPr>
                        <w:rFonts w:asciiTheme="minorHAnsi" w:hAnsiTheme="minorHAnsi"/>
                        <w:color w:val="2D3841"/>
                        <w:sz w:val="12"/>
                      </w:rPr>
                    </w:pPr>
                    <w:r w:rsidRPr="00765B74">
                      <w:rPr>
                        <w:rFonts w:asciiTheme="minorHAnsi" w:hAnsiTheme="minorHAnsi"/>
                        <w:sz w:val="12"/>
                      </w:rPr>
                      <w:t>www.led-</w:t>
                    </w:r>
                    <w:r w:rsidR="00765B74" w:rsidRPr="00765B74">
                      <w:rPr>
                        <w:rFonts w:asciiTheme="minorHAnsi" w:hAnsiTheme="minorHAnsi"/>
                        <w:sz w:val="12"/>
                      </w:rPr>
                      <w:t>schmelter.de</w:t>
                    </w:r>
                  </w:p>
                  <w:p w14:paraId="7833CF20" w14:textId="77777777" w:rsidR="0003584B" w:rsidRPr="00E54770" w:rsidRDefault="0003584B" w:rsidP="0003584B">
                    <w:pPr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</w:pPr>
                    <w:proofErr w:type="spellStart"/>
                    <w:r w:rsidRPr="00E54770"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  <w:t>Präqualifiziert</w:t>
                    </w:r>
                    <w:proofErr w:type="spellEnd"/>
                    <w:r w:rsidRPr="00E54770"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  <w:t xml:space="preserve"> </w:t>
                    </w:r>
                    <w:proofErr w:type="spellStart"/>
                    <w:r w:rsidRPr="00E54770"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  <w:t>nach</w:t>
                    </w:r>
                    <w:proofErr w:type="spellEnd"/>
                    <w:r w:rsidRPr="00E54770"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  <w:t xml:space="preserve"> PQ-</w:t>
                    </w:r>
                    <w:proofErr w:type="gramStart"/>
                    <w:r w:rsidRPr="00E54770"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  <w:t>VOL:</w:t>
                    </w:r>
                    <w:proofErr w:type="gramEnd"/>
                    <w:r w:rsidRPr="00E54770"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  <w:t xml:space="preserve"> Nr. :</w:t>
                    </w:r>
                  </w:p>
                  <w:p w14:paraId="769E04D2" w14:textId="77777777" w:rsidR="0003584B" w:rsidRPr="00E54770" w:rsidRDefault="0003584B" w:rsidP="0003584B">
                    <w:pPr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</w:pPr>
                    <w:r w:rsidRPr="00E54770">
                      <w:rPr>
                        <w:rFonts w:asciiTheme="minorHAnsi" w:hAnsiTheme="minorHAnsi" w:cs="Arial"/>
                        <w:color w:val="2D3841"/>
                        <w:sz w:val="12"/>
                        <w:lang w:val="fr-FR"/>
                      </w:rPr>
                      <w:t>05 102 027 334</w:t>
                    </w:r>
                  </w:p>
                  <w:p w14:paraId="272BD26B" w14:textId="77777777" w:rsidR="00D42B76" w:rsidRPr="0003584B" w:rsidRDefault="00D42B76">
                    <w:pPr>
                      <w:rPr>
                        <w:lang w:val="fr-FR"/>
                      </w:rPr>
                    </w:pPr>
                  </w:p>
                  <w:p w14:paraId="57341C86" w14:textId="77777777" w:rsidR="00DC0FDD" w:rsidRDefault="00DC0FDD">
                    <w:pPr>
                      <w:rPr>
                        <w:rFonts w:ascii="Square721 BT" w:hAnsi="Square721 BT"/>
                        <w:color w:val="006666"/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68042C" wp14:editId="1974C90E">
              <wp:simplePos x="0" y="0"/>
              <wp:positionH relativeFrom="column">
                <wp:posOffset>-327660</wp:posOffset>
              </wp:positionH>
              <wp:positionV relativeFrom="paragraph">
                <wp:posOffset>-652145</wp:posOffset>
              </wp:positionV>
              <wp:extent cx="6715760" cy="1059815"/>
              <wp:effectExtent l="635" t="4445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5760" cy="1059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EAD64" w14:textId="77777777" w:rsidR="00DC0FDD" w:rsidRDefault="00DC0FDD">
                          <w:pPr>
                            <w:rPr>
                              <w:rFonts w:ascii="Arial" w:hAnsi="Arial" w:cs="Arial"/>
                              <w:sz w:val="15"/>
                            </w:rPr>
                          </w:pPr>
                        </w:p>
                        <w:tbl>
                          <w:tblPr>
                            <w:tblW w:w="10985" w:type="dxa"/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614"/>
                            <w:gridCol w:w="2410"/>
                            <w:gridCol w:w="4961"/>
                          </w:tblGrid>
                          <w:tr w:rsidR="00DC0FDD" w:rsidRPr="00906ABD" w14:paraId="3893A01D" w14:textId="77777777">
                            <w:tc>
                              <w:tcPr>
                                <w:tcW w:w="36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6BE9F5B" w14:textId="77777777" w:rsidR="00DC0FDD" w:rsidRPr="009833C6" w:rsidRDefault="00E32575">
                                <w:pPr>
                                  <w:pStyle w:val="berschrift2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  <w:t xml:space="preserve">Schmelter LED-Technology GmbH </w:t>
                                </w:r>
                              </w:p>
                              <w:p w14:paraId="39F45195" w14:textId="77777777" w:rsidR="00DC0FDD" w:rsidRPr="009833C6" w:rsidRDefault="00E32575">
                                <w:pPr>
                                  <w:pStyle w:val="berschrift2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  <w:t>Bestwig</w:t>
                                </w:r>
                              </w:p>
                              <w:p w14:paraId="6CEA8DB4" w14:textId="77777777" w:rsidR="00DC0FDD" w:rsidRPr="009833C6" w:rsidRDefault="00E32575">
                                <w:pPr>
                                  <w:pStyle w:val="berschrift2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  <w:t>HRB 9330</w:t>
                                </w:r>
                              </w:p>
                              <w:p w14:paraId="7D4B24A7" w14:textId="77777777" w:rsidR="00DC0FDD" w:rsidRPr="009833C6" w:rsidRDefault="00E32575">
                                <w:pPr>
                                  <w:pStyle w:val="berschrift2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  <w:t>AG: Arnsberg</w:t>
                                </w:r>
                                <w:r w:rsidRPr="009833C6"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  <w:tab/>
                                </w:r>
                              </w:p>
                              <w:p w14:paraId="46CA1B05" w14:textId="77777777" w:rsidR="00DC0FDD" w:rsidRPr="009833C6" w:rsidRDefault="00E32575">
                                <w:pPr>
                                  <w:pStyle w:val="berschrift2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2D3841"/>
                                    <w:sz w:val="12"/>
                                    <w:szCs w:val="12"/>
                                  </w:rPr>
                                  <w:t>Steuer Nr.: 334/5733/2256</w:t>
                                </w:r>
                              </w:p>
                              <w:p w14:paraId="527B6E80" w14:textId="77777777" w:rsidR="00DC0FDD" w:rsidRPr="009833C6" w:rsidRDefault="00E32575">
                                <w:pPr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</w:rPr>
                                  <w:t>Umsatzsteuer ID Nr.: DE273464160</w:t>
                                </w:r>
                              </w:p>
                              <w:p w14:paraId="644AFC9D" w14:textId="77777777" w:rsidR="00DC0FDD" w:rsidRPr="009833C6" w:rsidRDefault="00E32575">
                                <w:pPr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</w:rPr>
                                  <w:t>EORI-Nr. DE1113054</w:t>
                                </w:r>
                              </w:p>
                              <w:p w14:paraId="2BCA0441" w14:textId="77777777" w:rsidR="00DC0FDD" w:rsidRPr="009833C6" w:rsidRDefault="00E32575">
                                <w:pPr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lang w:val="fr-FR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lang w:val="fr-FR"/>
                                  </w:rPr>
                                  <w:t xml:space="preserve">WEEE </w:t>
                                </w:r>
                                <w:proofErr w:type="spellStart"/>
                                <w:r w:rsidRPr="009833C6"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lang w:val="fr-FR"/>
                                  </w:rPr>
                                  <w:t>Reg.Nr</w:t>
                                </w:r>
                                <w:proofErr w:type="spellEnd"/>
                                <w:proofErr w:type="gramStart"/>
                                <w:r w:rsidRPr="009833C6"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lang w:val="fr-FR"/>
                                  </w:rPr>
                                  <w:t>.:</w:t>
                                </w:r>
                                <w:proofErr w:type="gramEnd"/>
                                <w:r w:rsidRPr="009833C6"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lang w:val="fr-FR"/>
                                  </w:rPr>
                                  <w:t xml:space="preserve"> DE58361175</w:t>
                                </w:r>
                              </w:p>
                              <w:p w14:paraId="0011F6B4" w14:textId="77777777" w:rsidR="009833C6" w:rsidRPr="009833C6" w:rsidRDefault="009833C6">
                                <w:pPr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lang w:val="fr-FR"/>
                                  </w:rPr>
                                </w:pPr>
                                <w:r w:rsidRPr="009833C6"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shd w:val="clear" w:color="auto" w:fill="FFFFFF"/>
                                  </w:rPr>
                                  <w:t>D-U-N-S® Nummer: 34-197-2050</w:t>
                                </w:r>
                              </w:p>
                              <w:p w14:paraId="4C31F6A3" w14:textId="77777777" w:rsidR="00DC0FDD" w:rsidRPr="009833C6" w:rsidRDefault="00DC0FDD">
                                <w:pPr>
                                  <w:rPr>
                                    <w:rFonts w:asciiTheme="minorHAnsi" w:hAnsiTheme="minorHAnsi" w:cstheme="minorHAnsi"/>
                                    <w:color w:val="2D3841"/>
                                    <w:sz w:val="12"/>
                                    <w:szCs w:val="12"/>
                                    <w:lang w:val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3CF9B3E" w14:textId="77777777" w:rsidR="00DC0FDD" w:rsidRPr="00E54770" w:rsidRDefault="00E32575">
                                <w:pPr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</w:rPr>
                                </w:pPr>
                                <w:r w:rsidRPr="00E54770"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</w:rPr>
                                  <w:t>Bankverbindung:</w:t>
                                </w:r>
                              </w:p>
                              <w:p w14:paraId="3E835A56" w14:textId="77777777" w:rsidR="00DC0FDD" w:rsidRPr="00E54770" w:rsidRDefault="00E32575">
                                <w:pPr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</w:pPr>
                                <w:r w:rsidRPr="00E54770"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  <w:t>Sparkasse Hochsauerland</w:t>
                                </w:r>
                              </w:p>
                              <w:p w14:paraId="502D73A7" w14:textId="77777777" w:rsidR="00DC0FDD" w:rsidRPr="00E54770" w:rsidRDefault="00E32575">
                                <w:pPr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</w:pPr>
                                <w:r w:rsidRPr="00E54770"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  <w:t>BLZ</w:t>
                                </w:r>
                                <w:r w:rsidRPr="00E54770">
                                  <w:rPr>
                                    <w:rFonts w:asciiTheme="minorHAnsi" w:hAnsiTheme="minorHAnsi" w:cs="Arial"/>
                                    <w:b/>
                                    <w:bCs/>
                                    <w:color w:val="2D3841"/>
                                    <w:sz w:val="12"/>
                                  </w:rPr>
                                  <w:t>:</w:t>
                                </w:r>
                                <w:r w:rsidRPr="00E54770"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  <w:t xml:space="preserve">    416 517 70 </w:t>
                                </w:r>
                              </w:p>
                              <w:p w14:paraId="7ABAA269" w14:textId="77777777" w:rsidR="00DC0FDD" w:rsidRPr="00E54770" w:rsidRDefault="00E32575">
                                <w:pPr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</w:pPr>
                                <w:r w:rsidRPr="00E54770"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  <w:t>Konto: 71316</w:t>
                                </w:r>
                                <w:r w:rsidRPr="00E54770">
                                  <w:rPr>
                                    <w:rFonts w:asciiTheme="minorHAnsi" w:hAnsiTheme="minorHAnsi" w:cs="Arial"/>
                                    <w:color w:val="2D3841"/>
                                    <w:sz w:val="12"/>
                                  </w:rPr>
                                  <w:tab/>
                                </w:r>
                              </w:p>
                              <w:p w14:paraId="64F580B1" w14:textId="77777777" w:rsidR="00DC0FDD" w:rsidRPr="00E54770" w:rsidRDefault="00E32575">
                                <w:pPr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  <w:lang w:val="en-US"/>
                                  </w:rPr>
                                </w:pPr>
                                <w:r w:rsidRPr="00E54770"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  <w:lang w:val="en-US"/>
                                  </w:rPr>
                                  <w:t>Swift/BIC: WELADED1HSL</w:t>
                                </w:r>
                              </w:p>
                              <w:p w14:paraId="3956EB88" w14:textId="77777777" w:rsidR="00DC0FDD" w:rsidRPr="00E54770" w:rsidRDefault="00E32575">
                                <w:pPr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  <w:lang w:val="en-US"/>
                                  </w:rPr>
                                </w:pPr>
                                <w:r w:rsidRPr="00E54770"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  <w:lang w:val="en-US"/>
                                  </w:rPr>
                                  <w:t>IBAN: DE</w:t>
                                </w:r>
                                <w:r w:rsidR="007C1DCE"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  <w:lang w:val="en-US"/>
                                  </w:rPr>
                                  <w:t>3046 6500 0511 8007 1316</w:t>
                                </w:r>
                              </w:p>
                              <w:p w14:paraId="56968317" w14:textId="77777777" w:rsidR="00DC0FDD" w:rsidRPr="00E54770" w:rsidRDefault="00DC0FDD">
                                <w:pPr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  <w:lang w:val="en-US"/>
                                  </w:rPr>
                                </w:pPr>
                              </w:p>
                              <w:p w14:paraId="672FFC85" w14:textId="77777777" w:rsidR="00DC0FDD" w:rsidRPr="00E54770" w:rsidRDefault="00DC0FDD">
                                <w:pPr>
                                  <w:rPr>
                                    <w:rFonts w:asciiTheme="minorHAnsi" w:hAnsiTheme="minorHAnsi"/>
                                    <w:color w:val="2D3841"/>
                                    <w:sz w:val="12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6F75B20" w14:textId="77777777" w:rsidR="00DC0FDD" w:rsidRPr="00FB0B3F" w:rsidRDefault="00DC0FDD">
                                <w:pPr>
                                  <w:tabs>
                                    <w:tab w:val="left" w:pos="8505"/>
                                    <w:tab w:val="left" w:pos="9072"/>
                                  </w:tabs>
                                  <w:ind w:right="-165"/>
                                  <w:rPr>
                                    <w:rFonts w:ascii="Square721 BT" w:hAnsi="Square721 BT"/>
                                    <w:color w:val="2D3841"/>
                                    <w:sz w:val="12"/>
                                    <w:lang w:val="en-US"/>
                                  </w:rPr>
                                </w:pPr>
                              </w:p>
                              <w:p w14:paraId="4A6FA82D" w14:textId="77777777" w:rsidR="0045248F" w:rsidRPr="00D02CE2" w:rsidRDefault="0045248F">
                                <w:pPr>
                                  <w:tabs>
                                    <w:tab w:val="left" w:pos="8931"/>
                                    <w:tab w:val="left" w:pos="9072"/>
                                  </w:tabs>
                                  <w:rPr>
                                    <w:rFonts w:ascii="Square721 BT" w:hAnsi="Square721 BT"/>
                                    <w:color w:val="2D3841"/>
                                    <w:sz w:val="12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DC0FDD" w:rsidRPr="00906ABD" w14:paraId="4DAC8E84" w14:textId="77777777">
                            <w:tc>
                              <w:tcPr>
                                <w:tcW w:w="36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272433E" w14:textId="77777777" w:rsidR="00DC0FDD" w:rsidRPr="00D02CE2" w:rsidRDefault="00DC0FDD">
                                <w:pPr>
                                  <w:pStyle w:val="berschrift2"/>
                                  <w:ind w:right="2245"/>
                                  <w:rPr>
                                    <w:rFonts w:ascii="Verdana" w:hAnsi="Verdana" w:cs="Arial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48A58AC" w14:textId="77777777" w:rsidR="00DC0FDD" w:rsidRPr="00D02CE2" w:rsidRDefault="00DC0FDD">
                                <w:pPr>
                                  <w:rPr>
                                    <w:rFonts w:ascii="Verdana" w:hAnsi="Verdana"/>
                                    <w:sz w:val="16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6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A788C57" w14:textId="77777777" w:rsidR="00DC0FDD" w:rsidRPr="00D02CE2" w:rsidRDefault="00DC0FDD">
                                <w:pPr>
                                  <w:rPr>
                                    <w:rFonts w:ascii="Verdana" w:hAnsi="Verdana"/>
                                    <w:sz w:val="16"/>
                                    <w:lang w:val="en-US"/>
                                  </w:rPr>
                                </w:pPr>
                              </w:p>
                            </w:tc>
                          </w:tr>
                        </w:tbl>
                        <w:p w14:paraId="6FE43E88" w14:textId="77777777" w:rsidR="00DC0FDD" w:rsidRPr="00D02CE2" w:rsidRDefault="00DC0FD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804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25.8pt;margin-top:-51.35pt;width:528.8pt;height:8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" filled="f" stroked="f">
              <v:textbox>
                <w:txbxContent>
                  <w:p w14:paraId="312EAD64" w14:textId="77777777" w:rsidR="00DC0FDD" w:rsidRDefault="00DC0FDD">
                    <w:pPr>
                      <w:rPr>
                        <w:rFonts w:ascii="Arial" w:hAnsi="Arial" w:cs="Arial"/>
                        <w:sz w:val="15"/>
                      </w:rPr>
                    </w:pPr>
                  </w:p>
                  <w:tbl>
                    <w:tblPr>
                      <w:tblW w:w="10985" w:type="dxa"/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614"/>
                      <w:gridCol w:w="2410"/>
                      <w:gridCol w:w="4961"/>
                    </w:tblGrid>
                    <w:tr w:rsidR="00DC0FDD" w:rsidRPr="00906ABD" w14:paraId="3893A01D" w14:textId="77777777">
                      <w:tc>
                        <w:tcPr>
                          <w:tcW w:w="3614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66BE9F5B" w14:textId="77777777" w:rsidR="00DC0FDD" w:rsidRPr="009833C6" w:rsidRDefault="00E32575">
                          <w:pPr>
                            <w:pStyle w:val="berschrift2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  <w:t xml:space="preserve">Schmelter LED-Technology GmbH </w:t>
                          </w:r>
                        </w:p>
                        <w:p w14:paraId="39F45195" w14:textId="77777777" w:rsidR="00DC0FDD" w:rsidRPr="009833C6" w:rsidRDefault="00E32575">
                          <w:pPr>
                            <w:pStyle w:val="berschrift2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  <w:t>Bestwig</w:t>
                          </w:r>
                        </w:p>
                        <w:p w14:paraId="6CEA8DB4" w14:textId="77777777" w:rsidR="00DC0FDD" w:rsidRPr="009833C6" w:rsidRDefault="00E32575">
                          <w:pPr>
                            <w:pStyle w:val="berschrift2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  <w:t>HRB 9330</w:t>
                          </w:r>
                        </w:p>
                        <w:p w14:paraId="7D4B24A7" w14:textId="77777777" w:rsidR="00DC0FDD" w:rsidRPr="009833C6" w:rsidRDefault="00E32575">
                          <w:pPr>
                            <w:pStyle w:val="berschrift2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  <w:t>AG: Arnsberg</w:t>
                          </w:r>
                          <w:r w:rsidRPr="009833C6"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46CA1B05" w14:textId="77777777" w:rsidR="00DC0FDD" w:rsidRPr="009833C6" w:rsidRDefault="00E32575">
                          <w:pPr>
                            <w:pStyle w:val="berschrift2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2D3841"/>
                              <w:sz w:val="12"/>
                              <w:szCs w:val="12"/>
                            </w:rPr>
                            <w:t>Steuer Nr.: 334/5733/2256</w:t>
                          </w:r>
                        </w:p>
                        <w:p w14:paraId="527B6E80" w14:textId="77777777" w:rsidR="00DC0FDD" w:rsidRPr="009833C6" w:rsidRDefault="00E32575">
                          <w:pPr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</w:rPr>
                            <w:t>Umsatzsteuer ID Nr.: DE273464160</w:t>
                          </w:r>
                        </w:p>
                        <w:p w14:paraId="644AFC9D" w14:textId="77777777" w:rsidR="00DC0FDD" w:rsidRPr="009833C6" w:rsidRDefault="00E32575">
                          <w:pPr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</w:rPr>
                            <w:t>EORI-Nr. DE1113054</w:t>
                          </w:r>
                        </w:p>
                        <w:p w14:paraId="2BCA0441" w14:textId="77777777" w:rsidR="00DC0FDD" w:rsidRPr="009833C6" w:rsidRDefault="00E32575">
                          <w:pPr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lang w:val="fr-FR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lang w:val="fr-FR"/>
                            </w:rPr>
                            <w:t xml:space="preserve">WEEE </w:t>
                          </w:r>
                          <w:proofErr w:type="spellStart"/>
                          <w:r w:rsidRPr="009833C6"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lang w:val="fr-FR"/>
                            </w:rPr>
                            <w:t>Reg.Nr</w:t>
                          </w:r>
                          <w:proofErr w:type="spellEnd"/>
                          <w:proofErr w:type="gramStart"/>
                          <w:r w:rsidRPr="009833C6"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lang w:val="fr-FR"/>
                            </w:rPr>
                            <w:t>.:</w:t>
                          </w:r>
                          <w:proofErr w:type="gramEnd"/>
                          <w:r w:rsidRPr="009833C6"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lang w:val="fr-FR"/>
                            </w:rPr>
                            <w:t xml:space="preserve"> DE58361175</w:t>
                          </w:r>
                        </w:p>
                        <w:p w14:paraId="0011F6B4" w14:textId="77777777" w:rsidR="009833C6" w:rsidRPr="009833C6" w:rsidRDefault="009833C6">
                          <w:pPr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lang w:val="fr-FR"/>
                            </w:rPr>
                          </w:pPr>
                          <w:r w:rsidRPr="009833C6"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shd w:val="clear" w:color="auto" w:fill="FFFFFF"/>
                            </w:rPr>
                            <w:t>D-U-N-S® Nummer: 34-197-2050</w:t>
                          </w:r>
                        </w:p>
                        <w:p w14:paraId="4C31F6A3" w14:textId="77777777" w:rsidR="00DC0FDD" w:rsidRPr="009833C6" w:rsidRDefault="00DC0FDD">
                          <w:pPr>
                            <w:rPr>
                              <w:rFonts w:asciiTheme="minorHAnsi" w:hAnsiTheme="minorHAnsi" w:cstheme="minorHAnsi"/>
                              <w:color w:val="2D3841"/>
                              <w:sz w:val="12"/>
                              <w:szCs w:val="12"/>
                              <w:lang w:val="fr-FR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33CF9B3E" w14:textId="77777777" w:rsidR="00DC0FDD" w:rsidRPr="00E54770" w:rsidRDefault="00E32575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</w:pPr>
                          <w:r w:rsidRPr="00E54770">
                            <w:rPr>
                              <w:rFonts w:asciiTheme="minorHAnsi" w:hAnsiTheme="minorHAnsi"/>
                              <w:color w:val="2D3841"/>
                              <w:sz w:val="12"/>
                            </w:rPr>
                            <w:t>Bankverbindung:</w:t>
                          </w:r>
                        </w:p>
                        <w:p w14:paraId="3E835A56" w14:textId="77777777" w:rsidR="00DC0FDD" w:rsidRPr="00E54770" w:rsidRDefault="00E32575">
                          <w:pPr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</w:pPr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  <w:t>Sparkasse Hochsauerland</w:t>
                          </w:r>
                        </w:p>
                        <w:p w14:paraId="502D73A7" w14:textId="77777777" w:rsidR="00DC0FDD" w:rsidRPr="00E54770" w:rsidRDefault="00E32575">
                          <w:pPr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</w:pPr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  <w:t>BLZ</w:t>
                          </w:r>
                          <w:r w:rsidRPr="00E54770">
                            <w:rPr>
                              <w:rFonts w:asciiTheme="minorHAnsi" w:hAnsiTheme="minorHAnsi" w:cs="Arial"/>
                              <w:b/>
                              <w:bCs/>
                              <w:color w:val="2D3841"/>
                              <w:sz w:val="12"/>
                            </w:rPr>
                            <w:t>:</w:t>
                          </w:r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  <w:t xml:space="preserve">    416 517 70 </w:t>
                          </w:r>
                        </w:p>
                        <w:p w14:paraId="7ABAA269" w14:textId="77777777" w:rsidR="00DC0FDD" w:rsidRPr="00E54770" w:rsidRDefault="00E32575">
                          <w:pPr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</w:pPr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  <w:t>Konto: 71316</w:t>
                          </w:r>
                          <w:r w:rsidRPr="00E54770">
                            <w:rPr>
                              <w:rFonts w:asciiTheme="minorHAnsi" w:hAnsiTheme="minorHAnsi" w:cs="Arial"/>
                              <w:color w:val="2D3841"/>
                              <w:sz w:val="12"/>
                            </w:rPr>
                            <w:tab/>
                          </w:r>
                        </w:p>
                        <w:p w14:paraId="64F580B1" w14:textId="77777777" w:rsidR="00DC0FDD" w:rsidRPr="00E54770" w:rsidRDefault="00E32575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  <w:lang w:val="en-US"/>
                            </w:rPr>
                          </w:pPr>
                          <w:r w:rsidRPr="00E54770">
                            <w:rPr>
                              <w:rFonts w:asciiTheme="minorHAnsi" w:hAnsiTheme="minorHAnsi"/>
                              <w:color w:val="2D3841"/>
                              <w:sz w:val="12"/>
                              <w:lang w:val="en-US"/>
                            </w:rPr>
                            <w:t>Swift/BIC: WELADED1HSL</w:t>
                          </w:r>
                        </w:p>
                        <w:p w14:paraId="3956EB88" w14:textId="77777777" w:rsidR="00DC0FDD" w:rsidRPr="00E54770" w:rsidRDefault="00E32575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  <w:lang w:val="en-US"/>
                            </w:rPr>
                          </w:pPr>
                          <w:r w:rsidRPr="00E54770">
                            <w:rPr>
                              <w:rFonts w:asciiTheme="minorHAnsi" w:hAnsiTheme="minorHAnsi"/>
                              <w:color w:val="2D3841"/>
                              <w:sz w:val="12"/>
                              <w:lang w:val="en-US"/>
                            </w:rPr>
                            <w:t>IBAN: DE</w:t>
                          </w:r>
                          <w:r w:rsidR="007C1DCE">
                            <w:rPr>
                              <w:rFonts w:asciiTheme="minorHAnsi" w:hAnsiTheme="minorHAnsi"/>
                              <w:color w:val="2D3841"/>
                              <w:sz w:val="12"/>
                              <w:lang w:val="en-US"/>
                            </w:rPr>
                            <w:t>3046 6500 0511 8007 1316</w:t>
                          </w:r>
                        </w:p>
                        <w:p w14:paraId="56968317" w14:textId="77777777" w:rsidR="00DC0FDD" w:rsidRPr="00E54770" w:rsidRDefault="00DC0FDD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  <w:lang w:val="en-US"/>
                            </w:rPr>
                          </w:pPr>
                        </w:p>
                        <w:p w14:paraId="672FFC85" w14:textId="77777777" w:rsidR="00DC0FDD" w:rsidRPr="00E54770" w:rsidRDefault="00DC0FDD">
                          <w:pPr>
                            <w:rPr>
                              <w:rFonts w:asciiTheme="minorHAnsi" w:hAnsiTheme="minorHAnsi"/>
                              <w:color w:val="2D3841"/>
                              <w:sz w:val="12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9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36F75B20" w14:textId="77777777" w:rsidR="00DC0FDD" w:rsidRPr="00FB0B3F" w:rsidRDefault="00DC0FDD">
                          <w:pPr>
                            <w:tabs>
                              <w:tab w:val="left" w:pos="8505"/>
                              <w:tab w:val="left" w:pos="9072"/>
                            </w:tabs>
                            <w:ind w:right="-165"/>
                            <w:rPr>
                              <w:rFonts w:ascii="Square721 BT" w:hAnsi="Square721 BT"/>
                              <w:color w:val="2D3841"/>
                              <w:sz w:val="12"/>
                              <w:lang w:val="en-US"/>
                            </w:rPr>
                          </w:pPr>
                        </w:p>
                        <w:p w14:paraId="4A6FA82D" w14:textId="77777777" w:rsidR="0045248F" w:rsidRPr="00D02CE2" w:rsidRDefault="0045248F">
                          <w:pPr>
                            <w:tabs>
                              <w:tab w:val="left" w:pos="8931"/>
                              <w:tab w:val="left" w:pos="9072"/>
                            </w:tabs>
                            <w:rPr>
                              <w:rFonts w:ascii="Square721 BT" w:hAnsi="Square721 BT"/>
                              <w:color w:val="2D3841"/>
                              <w:sz w:val="12"/>
                              <w:lang w:val="en-US"/>
                            </w:rPr>
                          </w:pPr>
                        </w:p>
                      </w:tc>
                    </w:tr>
                    <w:tr w:rsidR="00DC0FDD" w:rsidRPr="00906ABD" w14:paraId="4DAC8E84" w14:textId="77777777">
                      <w:tc>
                        <w:tcPr>
                          <w:tcW w:w="3614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1272433E" w14:textId="77777777" w:rsidR="00DC0FDD" w:rsidRPr="00D02CE2" w:rsidRDefault="00DC0FDD">
                          <w:pPr>
                            <w:pStyle w:val="berschrift2"/>
                            <w:ind w:right="2245"/>
                            <w:rPr>
                              <w:rFonts w:ascii="Verdana" w:hAnsi="Verdana" w:cs="Arial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448A58AC" w14:textId="77777777" w:rsidR="00DC0FDD" w:rsidRPr="00D02CE2" w:rsidRDefault="00DC0FDD">
                          <w:pPr>
                            <w:rPr>
                              <w:rFonts w:ascii="Verdana" w:hAnsi="Verdana"/>
                              <w:sz w:val="16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9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0A788C57" w14:textId="77777777" w:rsidR="00DC0FDD" w:rsidRPr="00D02CE2" w:rsidRDefault="00DC0FDD">
                          <w:pPr>
                            <w:rPr>
                              <w:rFonts w:ascii="Verdana" w:hAnsi="Verdana"/>
                              <w:sz w:val="16"/>
                              <w:lang w:val="en-US"/>
                            </w:rPr>
                          </w:pPr>
                        </w:p>
                      </w:tc>
                    </w:tr>
                  </w:tbl>
                  <w:p w14:paraId="6FE43E88" w14:textId="77777777" w:rsidR="00DC0FDD" w:rsidRPr="00D02CE2" w:rsidRDefault="00DC0FD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CAEF9" w14:textId="77777777" w:rsidR="0042072F" w:rsidRDefault="0042072F">
      <w:r>
        <w:separator/>
      </w:r>
    </w:p>
  </w:footnote>
  <w:footnote w:type="continuationSeparator" w:id="0">
    <w:p w14:paraId="27671686" w14:textId="77777777" w:rsidR="0042072F" w:rsidRDefault="00420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0AF3" w14:textId="77777777" w:rsidR="00DC0FDD" w:rsidRDefault="00DC0FDD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F3235"/>
    <w:multiLevelType w:val="hybridMultilevel"/>
    <w:tmpl w:val="7A048C0A"/>
    <w:lvl w:ilvl="0" w:tplc="553EBF96">
      <w:start w:val="27"/>
      <w:numFmt w:val="bullet"/>
      <w:lvlText w:val="-"/>
      <w:lvlJc w:val="left"/>
      <w:pPr>
        <w:ind w:left="720" w:hanging="360"/>
      </w:pPr>
      <w:rPr>
        <w:rFonts w:ascii="Square721 BT" w:eastAsia="Times New Roman" w:hAnsi="Square721 B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D6172"/>
    <w:multiLevelType w:val="hybridMultilevel"/>
    <w:tmpl w:val="BB6235D6"/>
    <w:lvl w:ilvl="0" w:tplc="DB4C6E24">
      <w:start w:val="27"/>
      <w:numFmt w:val="bullet"/>
      <w:lvlText w:val="-"/>
      <w:lvlJc w:val="left"/>
      <w:pPr>
        <w:ind w:left="720" w:hanging="360"/>
      </w:pPr>
      <w:rPr>
        <w:rFonts w:ascii="Square721 BT" w:eastAsia="Times New Roman" w:hAnsi="Square721 B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4098">
      <o:colormru v:ext="edit" colors="#2d384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2F"/>
    <w:rsid w:val="00024EFA"/>
    <w:rsid w:val="0003584B"/>
    <w:rsid w:val="000418FA"/>
    <w:rsid w:val="0006405B"/>
    <w:rsid w:val="00064C85"/>
    <w:rsid w:val="00077431"/>
    <w:rsid w:val="00097474"/>
    <w:rsid w:val="00104C5E"/>
    <w:rsid w:val="001146DB"/>
    <w:rsid w:val="00116BE9"/>
    <w:rsid w:val="00121872"/>
    <w:rsid w:val="00124BF6"/>
    <w:rsid w:val="00163C3C"/>
    <w:rsid w:val="001A211D"/>
    <w:rsid w:val="001A6A6A"/>
    <w:rsid w:val="001A7A44"/>
    <w:rsid w:val="001C7FB6"/>
    <w:rsid w:val="001E28EA"/>
    <w:rsid w:val="00201A6D"/>
    <w:rsid w:val="002119AB"/>
    <w:rsid w:val="00271459"/>
    <w:rsid w:val="0028297C"/>
    <w:rsid w:val="002A0634"/>
    <w:rsid w:val="002E0C9D"/>
    <w:rsid w:val="0032046D"/>
    <w:rsid w:val="0034194C"/>
    <w:rsid w:val="003461AC"/>
    <w:rsid w:val="0035423D"/>
    <w:rsid w:val="003B4254"/>
    <w:rsid w:val="003D0F15"/>
    <w:rsid w:val="003E16D8"/>
    <w:rsid w:val="0042072F"/>
    <w:rsid w:val="00427FEE"/>
    <w:rsid w:val="00437AAC"/>
    <w:rsid w:val="00437E64"/>
    <w:rsid w:val="00446245"/>
    <w:rsid w:val="0045248F"/>
    <w:rsid w:val="00456CBE"/>
    <w:rsid w:val="00463F9E"/>
    <w:rsid w:val="004811A1"/>
    <w:rsid w:val="004B039D"/>
    <w:rsid w:val="004B7942"/>
    <w:rsid w:val="004D08C3"/>
    <w:rsid w:val="004F7B1D"/>
    <w:rsid w:val="00527E62"/>
    <w:rsid w:val="00527FA4"/>
    <w:rsid w:val="005316B3"/>
    <w:rsid w:val="00535254"/>
    <w:rsid w:val="00567A20"/>
    <w:rsid w:val="005B74C7"/>
    <w:rsid w:val="005E7B03"/>
    <w:rsid w:val="00637516"/>
    <w:rsid w:val="00643CF7"/>
    <w:rsid w:val="0068423C"/>
    <w:rsid w:val="00692E30"/>
    <w:rsid w:val="006A7804"/>
    <w:rsid w:val="006D359B"/>
    <w:rsid w:val="006D74B2"/>
    <w:rsid w:val="006E704F"/>
    <w:rsid w:val="006F6189"/>
    <w:rsid w:val="006F6E38"/>
    <w:rsid w:val="0073334E"/>
    <w:rsid w:val="00735112"/>
    <w:rsid w:val="00765B74"/>
    <w:rsid w:val="007C1DCE"/>
    <w:rsid w:val="007E36B8"/>
    <w:rsid w:val="00806F7C"/>
    <w:rsid w:val="008346B5"/>
    <w:rsid w:val="00835C77"/>
    <w:rsid w:val="00862BCD"/>
    <w:rsid w:val="008630B6"/>
    <w:rsid w:val="00864DE8"/>
    <w:rsid w:val="008A0138"/>
    <w:rsid w:val="008B5A59"/>
    <w:rsid w:val="008E777C"/>
    <w:rsid w:val="00906ABD"/>
    <w:rsid w:val="009113D5"/>
    <w:rsid w:val="0094075D"/>
    <w:rsid w:val="00973716"/>
    <w:rsid w:val="009833C6"/>
    <w:rsid w:val="009A3F85"/>
    <w:rsid w:val="009B1A47"/>
    <w:rsid w:val="00A03880"/>
    <w:rsid w:val="00A04DD4"/>
    <w:rsid w:val="00A0796B"/>
    <w:rsid w:val="00A110C4"/>
    <w:rsid w:val="00A142FE"/>
    <w:rsid w:val="00A31153"/>
    <w:rsid w:val="00A608A4"/>
    <w:rsid w:val="00A94939"/>
    <w:rsid w:val="00AD2D55"/>
    <w:rsid w:val="00AD5DF7"/>
    <w:rsid w:val="00AD5FE1"/>
    <w:rsid w:val="00B369E2"/>
    <w:rsid w:val="00B4448F"/>
    <w:rsid w:val="00B701DB"/>
    <w:rsid w:val="00B70852"/>
    <w:rsid w:val="00B815C2"/>
    <w:rsid w:val="00B91ADF"/>
    <w:rsid w:val="00BF41CE"/>
    <w:rsid w:val="00C545FB"/>
    <w:rsid w:val="00C72B30"/>
    <w:rsid w:val="00C83AE1"/>
    <w:rsid w:val="00C84E77"/>
    <w:rsid w:val="00C921A9"/>
    <w:rsid w:val="00CA338A"/>
    <w:rsid w:val="00CF1F61"/>
    <w:rsid w:val="00CF2F6C"/>
    <w:rsid w:val="00D02CE2"/>
    <w:rsid w:val="00D02F40"/>
    <w:rsid w:val="00D235A8"/>
    <w:rsid w:val="00D42B76"/>
    <w:rsid w:val="00D57DA4"/>
    <w:rsid w:val="00D61967"/>
    <w:rsid w:val="00D850AC"/>
    <w:rsid w:val="00DC0FDD"/>
    <w:rsid w:val="00DC4A68"/>
    <w:rsid w:val="00E023CF"/>
    <w:rsid w:val="00E157E0"/>
    <w:rsid w:val="00E32575"/>
    <w:rsid w:val="00E33DD9"/>
    <w:rsid w:val="00E346EE"/>
    <w:rsid w:val="00E51A2A"/>
    <w:rsid w:val="00E54770"/>
    <w:rsid w:val="00E86A09"/>
    <w:rsid w:val="00EB41CE"/>
    <w:rsid w:val="00EB5C59"/>
    <w:rsid w:val="00EE79F8"/>
    <w:rsid w:val="00F16C7E"/>
    <w:rsid w:val="00F27D29"/>
    <w:rsid w:val="00F44E9B"/>
    <w:rsid w:val="00F50EBA"/>
    <w:rsid w:val="00F5248D"/>
    <w:rsid w:val="00FB0B3F"/>
    <w:rsid w:val="00FB6E0B"/>
    <w:rsid w:val="00FD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ru v:ext="edit" colors="#2d3841"/>
    </o:shapedefaults>
    <o:shapelayout v:ext="edit">
      <o:idmap v:ext="edit" data="1"/>
    </o:shapelayout>
  </w:shapeDefaults>
  <w:decimalSymbol w:val=","/>
  <w:listSeparator w:val=";"/>
  <w14:docId w14:val="778A3597"/>
  <w15:docId w15:val="{33578E60-C13B-43C6-A5D6-E0308EBA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Arial" w:hAnsi="Arial" w:cs="Arial"/>
      <w:b/>
      <w:bCs/>
      <w:sz w:val="1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Pr>
      <w:rFonts w:ascii="Times New Roman" w:hAnsi="Times New Roman" w:cs="Times New Roman"/>
      <w:color w:val="0000FF"/>
      <w:u w:val="single"/>
    </w:rPr>
  </w:style>
  <w:style w:type="paragraph" w:styleId="Textkrper">
    <w:name w:val="Body Text"/>
    <w:basedOn w:val="Standard"/>
    <w:semiHidden/>
    <w:rPr>
      <w:rFonts w:ascii="Arial" w:hAnsi="Arial" w:cs="Arial"/>
      <w:sz w:val="14"/>
    </w:rPr>
  </w:style>
  <w:style w:type="character" w:styleId="BesuchterLink">
    <w:name w:val="FollowedHyperlink"/>
    <w:basedOn w:val="Absatz-Standardschriftart"/>
    <w:semiHidden/>
    <w:rPr>
      <w:rFonts w:ascii="Times New Roman" w:hAnsi="Times New Roman" w:cs="Times New Roman"/>
      <w:color w:val="800080"/>
      <w:u w:val="singl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EmailStyle20">
    <w:name w:val="EmailStyle20"/>
    <w:basedOn w:val="Absatz-Standardschriftart"/>
    <w:rPr>
      <w:rFonts w:ascii="Arial" w:hAnsi="Arial" w:cs="Arial"/>
      <w:color w:val="000080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0B3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0B3F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3461AC"/>
    <w:rPr>
      <w:i/>
      <w:iCs/>
    </w:rPr>
  </w:style>
  <w:style w:type="paragraph" w:styleId="Listenabsatz">
    <w:name w:val="List Paragraph"/>
    <w:basedOn w:val="Standard"/>
    <w:uiPriority w:val="34"/>
    <w:qFormat/>
    <w:rsid w:val="003461A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20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microsoft.com/office/2007/relationships/hdphoto" Target="media/hdphoto10.wdp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image" Target="media/image69.emf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fontTable" Target="fontTable.xml"/><Relationship Id="rId10" Type="http://schemas.openxmlformats.org/officeDocument/2006/relationships/image" Target="media/image110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00.png"/><Relationship Id="rId2" Type="http://schemas.openxmlformats.org/officeDocument/2006/relationships/oleObject" Target="embeddings/oleObject1.bin"/><Relationship Id="rId1" Type="http://schemas.openxmlformats.org/officeDocument/2006/relationships/image" Target="media/image70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chmelter\Documents\Benutzerdefinierte%20Office-Vorlagen\Briefvorlage%20Schmelt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F1519-91C4-4B54-AF08-C6A85A04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Schmelter.dotx</Template>
  <TotalTime>0</TotalTime>
  <Pages>7</Pages>
  <Words>1047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</vt:lpstr>
    </vt:vector>
  </TitlesOfParts>
  <Company>gravity-boots.de</Company>
  <LinksUpToDate>false</LinksUpToDate>
  <CharactersWithSpaces>5879</CharactersWithSpaces>
  <SharedDoc>false</SharedDoc>
  <HLinks>
    <vt:vector size="6" baseType="variant">
      <vt:variant>
        <vt:i4>5177432</vt:i4>
      </vt:variant>
      <vt:variant>
        <vt:i4>1342</vt:i4>
      </vt:variant>
      <vt:variant>
        <vt:i4>1025</vt:i4>
      </vt:variant>
      <vt:variant>
        <vt:i4>1</vt:i4>
      </vt:variant>
      <vt:variant>
        <vt:lpwstr>..\Logos\Schmelter LED Logo klein.tif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</dc:title>
  <dc:creator>Jochen Schmelter</dc:creator>
  <cp:lastModifiedBy>Jochen Schmelter</cp:lastModifiedBy>
  <cp:revision>2</cp:revision>
  <cp:lastPrinted>2022-02-21T09:39:00Z</cp:lastPrinted>
  <dcterms:created xsi:type="dcterms:W3CDTF">2026-07-30T07:38:00Z</dcterms:created>
  <dcterms:modified xsi:type="dcterms:W3CDTF">2026-07-30T07:38:00Z</dcterms:modified>
</cp:coreProperties>
</file>